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D3A2EFE" w14:textId="77777777" w:rsidR="005F0E74" w:rsidRDefault="005F0E74" w:rsidP="00A45038">
      <w:pPr>
        <w:pStyle w:val="SME"/>
        <w:spacing w:line="320" w:lineRule="atLeast"/>
        <w:ind w:left="550" w:right="712"/>
        <w:rPr>
          <w:rFonts w:ascii="Source Sans Pro" w:hAnsi="Source Sans Pro"/>
        </w:rPr>
      </w:pPr>
    </w:p>
    <w:p w14:paraId="3C29D324" w14:textId="77777777" w:rsidR="008223DB" w:rsidRPr="00AE71CC" w:rsidRDefault="008223DB" w:rsidP="008223DB">
      <w:pPr>
        <w:pStyle w:val="SME"/>
        <w:spacing w:line="276" w:lineRule="auto"/>
        <w:ind w:left="550" w:right="712"/>
        <w:jc w:val="center"/>
        <w:rPr>
          <w:rFonts w:ascii="Source Sans Pro" w:hAnsi="Source Sans Pro"/>
          <w:b/>
          <w:sz w:val="36"/>
          <w:szCs w:val="28"/>
          <w:u w:val="single"/>
        </w:rPr>
      </w:pPr>
      <w:r w:rsidRPr="00AE71CC">
        <w:rPr>
          <w:rFonts w:ascii="Source Sans Pro" w:hAnsi="Source Sans Pro"/>
          <w:b/>
          <w:sz w:val="36"/>
          <w:szCs w:val="28"/>
          <w:u w:val="single"/>
        </w:rPr>
        <w:t>Job Description</w:t>
      </w:r>
    </w:p>
    <w:p w14:paraId="2B95D223" w14:textId="77777777" w:rsidR="008223DB" w:rsidRPr="00A270DB" w:rsidRDefault="008223DB" w:rsidP="008223DB">
      <w:pPr>
        <w:pStyle w:val="SME"/>
        <w:spacing w:line="276" w:lineRule="auto"/>
        <w:ind w:left="550" w:right="712"/>
        <w:rPr>
          <w:rFonts w:ascii="Source Sans Pro" w:hAnsi="Source Sans Pro"/>
          <w:b/>
          <w:szCs w:val="28"/>
        </w:rPr>
      </w:pPr>
    </w:p>
    <w:p w14:paraId="2DAB5C30" w14:textId="6B6F8D79" w:rsidR="008223DB" w:rsidRPr="00E10F1A" w:rsidRDefault="008223DB" w:rsidP="008223DB">
      <w:pPr>
        <w:pStyle w:val="SME"/>
        <w:spacing w:line="276" w:lineRule="auto"/>
        <w:ind w:left="550" w:right="712"/>
        <w:rPr>
          <w:rFonts w:ascii="Source Sans Pro" w:hAnsi="Source Sans Pro"/>
        </w:rPr>
      </w:pPr>
      <w:r w:rsidRPr="00E10F1A">
        <w:rPr>
          <w:rFonts w:ascii="Source Sans Pro" w:hAnsi="Source Sans Pro"/>
          <w:b/>
          <w:sz w:val="28"/>
          <w:szCs w:val="28"/>
        </w:rPr>
        <w:t>TITLE:</w:t>
      </w:r>
      <w:r w:rsidRPr="00E10F1A">
        <w:rPr>
          <w:rFonts w:ascii="Source Sans Pro" w:hAnsi="Source Sans Pro"/>
          <w:b/>
          <w:sz w:val="28"/>
          <w:szCs w:val="28"/>
        </w:rPr>
        <w:tab/>
      </w:r>
      <w:r w:rsidRPr="00E10F1A">
        <w:rPr>
          <w:rFonts w:ascii="Source Sans Pro" w:hAnsi="Source Sans Pro"/>
          <w:b/>
          <w:sz w:val="28"/>
          <w:szCs w:val="28"/>
        </w:rPr>
        <w:tab/>
      </w:r>
      <w:r w:rsidRPr="00E10F1A">
        <w:rPr>
          <w:rFonts w:ascii="Source Sans Pro" w:hAnsi="Source Sans Pro"/>
        </w:rPr>
        <w:tab/>
      </w:r>
      <w:r w:rsidRPr="00E10F1A">
        <w:rPr>
          <w:rFonts w:ascii="Source Sans Pro" w:hAnsi="Source Sans Pro"/>
        </w:rPr>
        <w:tab/>
      </w:r>
      <w:r w:rsidR="00BF6ED9">
        <w:rPr>
          <w:rFonts w:ascii="Source Sans Pro" w:hAnsi="Source Sans Pro"/>
        </w:rPr>
        <w:t>Chairty Administrator</w:t>
      </w:r>
    </w:p>
    <w:p w14:paraId="21FC5E41" w14:textId="77777777" w:rsidR="008223DB" w:rsidRPr="00E10F1A" w:rsidRDefault="008223DB" w:rsidP="008223DB">
      <w:pPr>
        <w:pStyle w:val="SME"/>
        <w:spacing w:line="276" w:lineRule="auto"/>
        <w:ind w:left="550" w:right="712"/>
        <w:rPr>
          <w:rFonts w:ascii="Source Sans Pro" w:hAnsi="Source Sans Pro"/>
        </w:rPr>
      </w:pPr>
    </w:p>
    <w:p w14:paraId="69B89BA8" w14:textId="77777777" w:rsidR="008223DB" w:rsidRPr="00E10F1A" w:rsidRDefault="008223DB" w:rsidP="008223DB">
      <w:pPr>
        <w:pStyle w:val="SME"/>
        <w:spacing w:line="276" w:lineRule="auto"/>
        <w:ind w:left="550" w:right="712"/>
        <w:rPr>
          <w:rFonts w:ascii="Source Sans Pro" w:hAnsi="Source Sans Pro"/>
        </w:rPr>
      </w:pPr>
      <w:r w:rsidRPr="00E10F1A">
        <w:rPr>
          <w:rFonts w:ascii="Source Sans Pro" w:hAnsi="Source Sans Pro"/>
          <w:b/>
          <w:sz w:val="28"/>
          <w:szCs w:val="28"/>
        </w:rPr>
        <w:t>RESPONSIBLE TO</w:t>
      </w:r>
      <w:r w:rsidRPr="00E10F1A">
        <w:rPr>
          <w:rFonts w:ascii="Source Sans Pro" w:hAnsi="Source Sans Pro"/>
          <w:b/>
          <w:sz w:val="28"/>
        </w:rPr>
        <w:t>:</w:t>
      </w:r>
      <w:r>
        <w:rPr>
          <w:rFonts w:ascii="Source Sans Pro" w:hAnsi="Source Sans Pro"/>
        </w:rPr>
        <w:tab/>
      </w:r>
      <w:r>
        <w:rPr>
          <w:rFonts w:ascii="Source Sans Pro" w:hAnsi="Source Sans Pro"/>
        </w:rPr>
        <w:tab/>
        <w:t>Coordinator/</w:t>
      </w:r>
      <w:r w:rsidRPr="00E10F1A">
        <w:rPr>
          <w:rFonts w:ascii="Source Sans Pro" w:hAnsi="Source Sans Pro"/>
        </w:rPr>
        <w:t>Management Committee</w:t>
      </w:r>
    </w:p>
    <w:p w14:paraId="6A387723" w14:textId="77777777" w:rsidR="008223DB" w:rsidRPr="00E10F1A" w:rsidRDefault="008223DB" w:rsidP="008223DB">
      <w:pPr>
        <w:pStyle w:val="SME"/>
        <w:spacing w:line="276" w:lineRule="auto"/>
        <w:ind w:left="550" w:right="712"/>
        <w:rPr>
          <w:rFonts w:ascii="Source Sans Pro" w:hAnsi="Source Sans Pro"/>
        </w:rPr>
      </w:pPr>
    </w:p>
    <w:p w14:paraId="133F6444" w14:textId="77777777" w:rsidR="008223DB" w:rsidRDefault="008223DB" w:rsidP="008223DB">
      <w:pPr>
        <w:pStyle w:val="SME"/>
        <w:spacing w:line="276" w:lineRule="auto"/>
        <w:ind w:right="712" w:firstLine="550"/>
        <w:rPr>
          <w:rFonts w:ascii="Source Sans Pro" w:hAnsi="Source Sans Pro"/>
        </w:rPr>
      </w:pPr>
      <w:r w:rsidRPr="00E10F1A">
        <w:rPr>
          <w:rFonts w:ascii="Source Sans Pro" w:hAnsi="Source Sans Pro"/>
          <w:b/>
          <w:sz w:val="28"/>
          <w:szCs w:val="28"/>
        </w:rPr>
        <w:t>LOCATION:</w:t>
      </w:r>
      <w:r>
        <w:rPr>
          <w:rFonts w:ascii="Source Sans Pro" w:hAnsi="Source Sans Pro"/>
        </w:rPr>
        <w:tab/>
      </w:r>
      <w:r>
        <w:rPr>
          <w:rFonts w:ascii="Source Sans Pro" w:hAnsi="Source Sans Pro"/>
        </w:rPr>
        <w:tab/>
      </w:r>
      <w:r>
        <w:rPr>
          <w:rFonts w:ascii="Source Sans Pro" w:hAnsi="Source Sans Pro"/>
        </w:rPr>
        <w:tab/>
        <w:t xml:space="preserve">Shopmobility </w:t>
      </w:r>
      <w:r w:rsidRPr="00E10F1A">
        <w:rPr>
          <w:rFonts w:ascii="Source Sans Pro" w:hAnsi="Source Sans Pro"/>
        </w:rPr>
        <w:t>Enniskillen</w:t>
      </w:r>
      <w:r>
        <w:rPr>
          <w:rFonts w:ascii="Source Sans Pro" w:hAnsi="Source Sans Pro"/>
        </w:rPr>
        <w:t xml:space="preserve"> Office.  </w:t>
      </w:r>
    </w:p>
    <w:p w14:paraId="01F6436C" w14:textId="7FE3BFCA" w:rsidR="008223DB" w:rsidRPr="00E10F1A" w:rsidRDefault="008223DB" w:rsidP="008223DB">
      <w:pPr>
        <w:pStyle w:val="SME"/>
        <w:spacing w:line="276" w:lineRule="auto"/>
        <w:ind w:right="712" w:firstLine="550"/>
        <w:rPr>
          <w:rFonts w:ascii="Source Sans Pro" w:hAnsi="Source Sans Pro"/>
        </w:rPr>
      </w:pPr>
      <w:r>
        <w:rPr>
          <w:rFonts w:ascii="Source Sans Pro" w:hAnsi="Source Sans Pro"/>
        </w:rPr>
        <w:tab/>
      </w:r>
      <w:r>
        <w:rPr>
          <w:rFonts w:ascii="Source Sans Pro" w:hAnsi="Source Sans Pro"/>
        </w:rPr>
        <w:tab/>
      </w:r>
      <w:r>
        <w:rPr>
          <w:rFonts w:ascii="Source Sans Pro" w:hAnsi="Source Sans Pro"/>
        </w:rPr>
        <w:tab/>
      </w:r>
      <w:r>
        <w:rPr>
          <w:rFonts w:ascii="Source Sans Pro" w:hAnsi="Source Sans Pro"/>
        </w:rPr>
        <w:tab/>
      </w:r>
      <w:r>
        <w:rPr>
          <w:rFonts w:ascii="Source Sans Pro" w:hAnsi="Source Sans Pro"/>
        </w:rPr>
        <w:tab/>
        <w:t>Translink, Wellington R</w:t>
      </w:r>
      <w:r w:rsidR="005B7727">
        <w:rPr>
          <w:rFonts w:ascii="Source Sans Pro" w:hAnsi="Source Sans Pro"/>
        </w:rPr>
        <w:t>oa</w:t>
      </w:r>
      <w:r>
        <w:rPr>
          <w:rFonts w:ascii="Source Sans Pro" w:hAnsi="Source Sans Pro"/>
        </w:rPr>
        <w:t>d, Enniskillen</w:t>
      </w:r>
    </w:p>
    <w:p w14:paraId="5F853AFB" w14:textId="77777777" w:rsidR="008223DB" w:rsidRDefault="008223DB" w:rsidP="008223DB">
      <w:pPr>
        <w:pStyle w:val="SME"/>
        <w:spacing w:line="276" w:lineRule="auto"/>
        <w:ind w:left="550" w:right="712"/>
        <w:rPr>
          <w:rFonts w:ascii="Source Sans Pro" w:hAnsi="Source Sans Pro"/>
        </w:rPr>
      </w:pPr>
    </w:p>
    <w:p w14:paraId="1534AA99" w14:textId="77777777" w:rsidR="008223DB" w:rsidRDefault="008223DB" w:rsidP="008223DB">
      <w:pPr>
        <w:pStyle w:val="SME"/>
        <w:spacing w:line="276" w:lineRule="auto"/>
        <w:ind w:left="550" w:right="712"/>
        <w:rPr>
          <w:rFonts w:ascii="Source Sans Pro" w:hAnsi="Source Sans Pro"/>
          <w:b/>
        </w:rPr>
      </w:pPr>
      <w:r w:rsidRPr="005964B5">
        <w:rPr>
          <w:rFonts w:ascii="Source Sans Pro" w:hAnsi="Source Sans Pro"/>
          <w:b/>
        </w:rPr>
        <w:t>GENERAL INFORMATION</w:t>
      </w:r>
    </w:p>
    <w:p w14:paraId="208159EB" w14:textId="77777777" w:rsidR="008223DB" w:rsidRPr="002C2A51" w:rsidRDefault="008223DB" w:rsidP="008223DB">
      <w:pPr>
        <w:pStyle w:val="SME"/>
        <w:spacing w:line="276" w:lineRule="auto"/>
        <w:ind w:left="550" w:right="712"/>
        <w:rPr>
          <w:rFonts w:ascii="Source Sans Pro" w:hAnsi="Source Sans Pro"/>
        </w:rPr>
      </w:pPr>
    </w:p>
    <w:p w14:paraId="6EEB6CAF" w14:textId="3D14501D" w:rsidR="004955D7" w:rsidRDefault="008223DB" w:rsidP="004955D7">
      <w:pPr>
        <w:pStyle w:val="SME"/>
        <w:spacing w:line="276" w:lineRule="auto"/>
        <w:ind w:left="550" w:right="712"/>
        <w:rPr>
          <w:rFonts w:ascii="Source Sans Pro" w:hAnsi="Source Sans Pro"/>
        </w:rPr>
      </w:pPr>
      <w:r w:rsidRPr="004B1294">
        <w:rPr>
          <w:rFonts w:ascii="Source Sans Pro" w:hAnsi="Source Sans Pro"/>
        </w:rPr>
        <w:t>Shopmobility Enniskillen assist</w:t>
      </w:r>
      <w:r w:rsidR="004100B8">
        <w:rPr>
          <w:rFonts w:ascii="Source Sans Pro" w:hAnsi="Source Sans Pro"/>
        </w:rPr>
        <w:t>s</w:t>
      </w:r>
      <w:r w:rsidRPr="004B1294">
        <w:rPr>
          <w:rFonts w:ascii="Source Sans Pro" w:hAnsi="Source Sans Pro"/>
        </w:rPr>
        <w:t xml:space="preserve"> anyone with </w:t>
      </w:r>
      <w:r w:rsidR="005B7727">
        <w:rPr>
          <w:rFonts w:ascii="Source Sans Pro" w:hAnsi="Source Sans Pro"/>
        </w:rPr>
        <w:t xml:space="preserve">reduced </w:t>
      </w:r>
      <w:r w:rsidRPr="004B1294">
        <w:rPr>
          <w:rFonts w:ascii="Source Sans Pro" w:hAnsi="Source Sans Pro"/>
        </w:rPr>
        <w:t>mobility</w:t>
      </w:r>
      <w:r>
        <w:rPr>
          <w:rFonts w:ascii="Source Sans Pro" w:hAnsi="Source Sans Pro"/>
        </w:rPr>
        <w:t>,</w:t>
      </w:r>
      <w:r w:rsidRPr="004B1294">
        <w:rPr>
          <w:rFonts w:ascii="Source Sans Pro" w:hAnsi="Source Sans Pro"/>
        </w:rPr>
        <w:t xml:space="preserve"> living in or visiting Enniskillen and Co Fermanagh by providing </w:t>
      </w:r>
      <w:r w:rsidR="005B7727">
        <w:rPr>
          <w:rFonts w:ascii="Source Sans Pro" w:hAnsi="Source Sans Pro"/>
        </w:rPr>
        <w:t>mobility</w:t>
      </w:r>
      <w:r w:rsidRPr="004B1294">
        <w:rPr>
          <w:rFonts w:ascii="Source Sans Pro" w:hAnsi="Source Sans Pro"/>
        </w:rPr>
        <w:t xml:space="preserve"> scooters and wheelchairs</w:t>
      </w:r>
      <w:r>
        <w:rPr>
          <w:rFonts w:ascii="Source Sans Pro" w:hAnsi="Source Sans Pro"/>
        </w:rPr>
        <w:t>.</w:t>
      </w:r>
    </w:p>
    <w:p w14:paraId="3BD951DE" w14:textId="77777777" w:rsidR="008223DB" w:rsidRPr="005964B5" w:rsidRDefault="008223DB" w:rsidP="008223DB">
      <w:pPr>
        <w:pStyle w:val="SME"/>
        <w:spacing w:line="276" w:lineRule="auto"/>
        <w:ind w:left="550" w:right="712"/>
        <w:rPr>
          <w:rFonts w:ascii="Source Sans Pro" w:hAnsi="Source Sans Pro"/>
        </w:rPr>
      </w:pPr>
    </w:p>
    <w:p w14:paraId="1B268605" w14:textId="77777777" w:rsidR="008223DB" w:rsidRPr="00E10F1A" w:rsidRDefault="008223DB" w:rsidP="008223DB">
      <w:pPr>
        <w:pStyle w:val="SME"/>
        <w:spacing w:line="276" w:lineRule="auto"/>
        <w:ind w:left="550" w:right="712"/>
        <w:rPr>
          <w:rFonts w:ascii="Source Sans Pro" w:hAnsi="Source Sans Pro"/>
          <w:b/>
        </w:rPr>
      </w:pPr>
      <w:r w:rsidRPr="00E10F1A">
        <w:rPr>
          <w:rFonts w:ascii="Source Sans Pro" w:hAnsi="Source Sans Pro"/>
          <w:b/>
        </w:rPr>
        <w:t>MAIN TASK:</w:t>
      </w:r>
      <w:r w:rsidRPr="00E10F1A">
        <w:rPr>
          <w:rFonts w:ascii="Source Sans Pro" w:hAnsi="Source Sans Pro"/>
          <w:b/>
        </w:rPr>
        <w:tab/>
      </w:r>
    </w:p>
    <w:p w14:paraId="2FF03586" w14:textId="7817EE94" w:rsidR="008223DB" w:rsidRPr="00E10F1A" w:rsidRDefault="008223DB" w:rsidP="008223DB">
      <w:pPr>
        <w:pStyle w:val="SME"/>
        <w:spacing w:line="276" w:lineRule="auto"/>
        <w:ind w:left="550" w:right="712"/>
        <w:rPr>
          <w:rFonts w:ascii="Source Sans Pro" w:hAnsi="Source Sans Pro"/>
        </w:rPr>
      </w:pPr>
      <w:r>
        <w:rPr>
          <w:rFonts w:ascii="Source Sans Pro" w:hAnsi="Source Sans Pro"/>
        </w:rPr>
        <w:t xml:space="preserve">To </w:t>
      </w:r>
      <w:r w:rsidRPr="00E10F1A">
        <w:rPr>
          <w:rFonts w:ascii="Source Sans Pro" w:hAnsi="Source Sans Pro"/>
        </w:rPr>
        <w:t>take responsibility for administrative tasks</w:t>
      </w:r>
      <w:r w:rsidR="004955D7">
        <w:rPr>
          <w:rFonts w:ascii="Source Sans Pro" w:hAnsi="Source Sans Pro"/>
        </w:rPr>
        <w:t xml:space="preserve"> </w:t>
      </w:r>
      <w:r w:rsidRPr="00E10F1A">
        <w:rPr>
          <w:rFonts w:ascii="Source Sans Pro" w:hAnsi="Source Sans Pro"/>
        </w:rPr>
        <w:t>to include word processing,</w:t>
      </w:r>
      <w:r>
        <w:rPr>
          <w:rFonts w:ascii="Source Sans Pro" w:hAnsi="Source Sans Pro"/>
        </w:rPr>
        <w:t xml:space="preserve"> </w:t>
      </w:r>
      <w:r w:rsidRPr="0015460F">
        <w:rPr>
          <w:rFonts w:ascii="Source Sans Pro" w:hAnsi="Source Sans Pro"/>
        </w:rPr>
        <w:t xml:space="preserve">database </w:t>
      </w:r>
      <w:r w:rsidRPr="00E10F1A">
        <w:rPr>
          <w:rFonts w:ascii="Source Sans Pro" w:hAnsi="Source Sans Pro"/>
        </w:rPr>
        <w:t xml:space="preserve">maintenance, spreadsheets, general typing and filing.  The post holder will be expected to support the </w:t>
      </w:r>
      <w:r w:rsidR="00EC0A60" w:rsidRPr="00E10F1A">
        <w:rPr>
          <w:rFonts w:ascii="Source Sans Pro" w:hAnsi="Source Sans Pro"/>
        </w:rPr>
        <w:t>coordinator</w:t>
      </w:r>
      <w:r w:rsidRPr="00E10F1A">
        <w:rPr>
          <w:rFonts w:ascii="Source Sans Pro" w:hAnsi="Source Sans Pro"/>
        </w:rPr>
        <w:t xml:space="preserve"> in the management of </w:t>
      </w:r>
      <w:r>
        <w:rPr>
          <w:rFonts w:ascii="Source Sans Pro" w:hAnsi="Source Sans Pro"/>
        </w:rPr>
        <w:t>the</w:t>
      </w:r>
      <w:r w:rsidRPr="00E10F1A">
        <w:rPr>
          <w:rFonts w:ascii="Source Sans Pro" w:hAnsi="Source Sans Pro"/>
        </w:rPr>
        <w:t xml:space="preserve"> </w:t>
      </w:r>
      <w:r>
        <w:rPr>
          <w:rFonts w:ascii="Source Sans Pro" w:hAnsi="Source Sans Pro"/>
        </w:rPr>
        <w:t>office</w:t>
      </w:r>
      <w:r w:rsidR="00715C39">
        <w:rPr>
          <w:rFonts w:ascii="Source Sans Pro" w:hAnsi="Source Sans Pro"/>
        </w:rPr>
        <w:t xml:space="preserve"> and </w:t>
      </w:r>
      <w:r w:rsidR="00EC0A60">
        <w:rPr>
          <w:rFonts w:ascii="Source Sans Pro" w:hAnsi="Source Sans Pro"/>
        </w:rPr>
        <w:t>to assist</w:t>
      </w:r>
      <w:r>
        <w:rPr>
          <w:rFonts w:ascii="Source Sans Pro" w:hAnsi="Source Sans Pro"/>
        </w:rPr>
        <w:t xml:space="preserve"> members availing of the service</w:t>
      </w:r>
      <w:r w:rsidRPr="00E10F1A">
        <w:rPr>
          <w:rFonts w:ascii="Source Sans Pro" w:hAnsi="Source Sans Pro"/>
        </w:rPr>
        <w:t xml:space="preserve">. </w:t>
      </w:r>
    </w:p>
    <w:p w14:paraId="2D422900" w14:textId="77777777" w:rsidR="008223DB" w:rsidRDefault="008223DB" w:rsidP="008223DB">
      <w:pPr>
        <w:pStyle w:val="SME"/>
        <w:spacing w:line="276" w:lineRule="auto"/>
        <w:ind w:left="550" w:right="712"/>
        <w:rPr>
          <w:rFonts w:ascii="Source Sans Pro" w:hAnsi="Source Sans Pro"/>
          <w:color w:val="0070C0"/>
        </w:rPr>
      </w:pPr>
    </w:p>
    <w:p w14:paraId="5E2BBE3D" w14:textId="77777777" w:rsidR="008223DB" w:rsidRPr="005964B5" w:rsidRDefault="008223DB" w:rsidP="008223DB">
      <w:pPr>
        <w:pStyle w:val="SME"/>
        <w:spacing w:line="276" w:lineRule="auto"/>
        <w:ind w:left="550" w:right="712"/>
        <w:rPr>
          <w:rFonts w:ascii="Source Sans Pro" w:hAnsi="Source Sans Pro"/>
          <w:b/>
        </w:rPr>
      </w:pPr>
      <w:r w:rsidRPr="005964B5">
        <w:rPr>
          <w:rFonts w:ascii="Source Sans Pro" w:hAnsi="Source Sans Pro"/>
          <w:b/>
        </w:rPr>
        <w:t>SPECIFIC TASKS</w:t>
      </w:r>
    </w:p>
    <w:p w14:paraId="4F2E10D0" w14:textId="77777777" w:rsidR="008223DB" w:rsidRDefault="008223DB" w:rsidP="008223DB">
      <w:pPr>
        <w:pStyle w:val="SME"/>
        <w:numPr>
          <w:ilvl w:val="0"/>
          <w:numId w:val="1"/>
        </w:numPr>
        <w:spacing w:after="120"/>
        <w:ind w:left="1418" w:right="714" w:hanging="567"/>
        <w:rPr>
          <w:rFonts w:ascii="Source Sans Pro" w:hAnsi="Source Sans Pro"/>
        </w:rPr>
      </w:pPr>
      <w:r>
        <w:rPr>
          <w:rFonts w:ascii="Source Sans Pro" w:hAnsi="Source Sans Pro"/>
        </w:rPr>
        <w:t>To s</w:t>
      </w:r>
      <w:r w:rsidRPr="005964B5">
        <w:rPr>
          <w:rFonts w:ascii="Source Sans Pro" w:hAnsi="Source Sans Pro"/>
        </w:rPr>
        <w:t>upport members of the public who wish to join the scheme.</w:t>
      </w:r>
      <w:r>
        <w:rPr>
          <w:rFonts w:ascii="Source Sans Pro" w:hAnsi="Source Sans Pro"/>
        </w:rPr>
        <w:t xml:space="preserve">    </w:t>
      </w:r>
    </w:p>
    <w:p w14:paraId="3547CF8F" w14:textId="6B74D025" w:rsidR="008223DB" w:rsidRPr="005964B5" w:rsidRDefault="008223DB" w:rsidP="008223DB">
      <w:pPr>
        <w:pStyle w:val="SME"/>
        <w:numPr>
          <w:ilvl w:val="0"/>
          <w:numId w:val="1"/>
        </w:numPr>
        <w:spacing w:after="120"/>
        <w:ind w:left="1418" w:right="714" w:hanging="567"/>
        <w:rPr>
          <w:rFonts w:ascii="Source Sans Pro" w:hAnsi="Source Sans Pro"/>
        </w:rPr>
      </w:pPr>
      <w:r w:rsidRPr="005964B5">
        <w:rPr>
          <w:rFonts w:ascii="Source Sans Pro" w:hAnsi="Source Sans Pro"/>
        </w:rPr>
        <w:t xml:space="preserve">To </w:t>
      </w:r>
      <w:r>
        <w:rPr>
          <w:rFonts w:ascii="Source Sans Pro" w:hAnsi="Source Sans Pro"/>
        </w:rPr>
        <w:t>assist in m</w:t>
      </w:r>
      <w:r w:rsidRPr="005964B5">
        <w:rPr>
          <w:rFonts w:ascii="Source Sans Pro" w:hAnsi="Source Sans Pro"/>
        </w:rPr>
        <w:t>aintain</w:t>
      </w:r>
      <w:r>
        <w:rPr>
          <w:rFonts w:ascii="Source Sans Pro" w:hAnsi="Source Sans Pro"/>
        </w:rPr>
        <w:t>ing</w:t>
      </w:r>
      <w:r w:rsidRPr="005964B5">
        <w:rPr>
          <w:rFonts w:ascii="Source Sans Pro" w:hAnsi="Source Sans Pro"/>
        </w:rPr>
        <w:t xml:space="preserve"> the Membership Database.</w:t>
      </w:r>
    </w:p>
    <w:p w14:paraId="1EF26C2E" w14:textId="77777777" w:rsidR="008223DB" w:rsidRPr="00D21564" w:rsidRDefault="008223DB" w:rsidP="008223DB">
      <w:pPr>
        <w:pStyle w:val="SME"/>
        <w:numPr>
          <w:ilvl w:val="0"/>
          <w:numId w:val="1"/>
        </w:numPr>
        <w:spacing w:after="120"/>
        <w:ind w:left="1418" w:right="714" w:hanging="567"/>
        <w:rPr>
          <w:rFonts w:ascii="Source Sans Pro" w:hAnsi="Source Sans Pro"/>
        </w:rPr>
      </w:pPr>
      <w:r w:rsidRPr="005964B5">
        <w:rPr>
          <w:rFonts w:ascii="Source Sans Pro" w:hAnsi="Source Sans Pro"/>
        </w:rPr>
        <w:t>To maintain the filing systems of the office.</w:t>
      </w:r>
      <w:r>
        <w:rPr>
          <w:rFonts w:ascii="Source Sans Pro" w:hAnsi="Source Sans Pro"/>
        </w:rPr>
        <w:t xml:space="preserve">              </w:t>
      </w:r>
    </w:p>
    <w:p w14:paraId="552CE246" w14:textId="124A706A" w:rsidR="008223DB" w:rsidRDefault="008223DB" w:rsidP="008223DB">
      <w:pPr>
        <w:pStyle w:val="SME"/>
        <w:numPr>
          <w:ilvl w:val="0"/>
          <w:numId w:val="1"/>
        </w:numPr>
        <w:spacing w:after="120"/>
        <w:ind w:left="1418" w:right="714" w:hanging="567"/>
        <w:rPr>
          <w:rFonts w:ascii="Source Sans Pro" w:hAnsi="Source Sans Pro"/>
        </w:rPr>
      </w:pPr>
      <w:r>
        <w:rPr>
          <w:rFonts w:ascii="Source Sans Pro" w:hAnsi="Source Sans Pro"/>
        </w:rPr>
        <w:t>Word processing as required</w:t>
      </w:r>
    </w:p>
    <w:p w14:paraId="35F16ECC" w14:textId="316582D1" w:rsidR="008223DB" w:rsidRPr="00AA78B4" w:rsidRDefault="008223DB" w:rsidP="008223DB">
      <w:pPr>
        <w:pStyle w:val="SME"/>
        <w:numPr>
          <w:ilvl w:val="0"/>
          <w:numId w:val="1"/>
        </w:numPr>
        <w:spacing w:after="120"/>
        <w:ind w:left="1418" w:right="714" w:hanging="567"/>
        <w:rPr>
          <w:rFonts w:ascii="Source Sans Pro" w:hAnsi="Source Sans Pro"/>
        </w:rPr>
      </w:pPr>
      <w:r w:rsidRPr="005964B5">
        <w:rPr>
          <w:rFonts w:ascii="Source Sans Pro" w:hAnsi="Source Sans Pro"/>
        </w:rPr>
        <w:t xml:space="preserve">To assist the </w:t>
      </w:r>
      <w:r w:rsidR="00CC5B7E" w:rsidRPr="005964B5">
        <w:rPr>
          <w:rFonts w:ascii="Source Sans Pro" w:hAnsi="Source Sans Pro"/>
        </w:rPr>
        <w:t>coordinator</w:t>
      </w:r>
      <w:r w:rsidRPr="005964B5">
        <w:rPr>
          <w:rFonts w:ascii="Source Sans Pro" w:hAnsi="Source Sans Pro"/>
        </w:rPr>
        <w:t xml:space="preserve"> in gathering daily, weekly and monthly statistics for monitoring, evaluation and communication to the Management Committee.</w:t>
      </w:r>
    </w:p>
    <w:p w14:paraId="0A345A02" w14:textId="77777777" w:rsidR="008223DB" w:rsidRDefault="008223DB" w:rsidP="008223DB">
      <w:pPr>
        <w:pStyle w:val="SME"/>
        <w:numPr>
          <w:ilvl w:val="0"/>
          <w:numId w:val="1"/>
        </w:numPr>
        <w:spacing w:after="120"/>
        <w:ind w:left="1418" w:right="714" w:hanging="567"/>
        <w:rPr>
          <w:rFonts w:ascii="Source Sans Pro" w:hAnsi="Source Sans Pro"/>
        </w:rPr>
        <w:sectPr w:rsidR="008223DB" w:rsidSect="00C70B74">
          <w:headerReference w:type="default" r:id="rId7"/>
          <w:footerReference w:type="default" r:id="rId8"/>
          <w:pgSz w:w="11906" w:h="16838" w:code="9"/>
          <w:pgMar w:top="1134" w:right="140" w:bottom="731" w:left="397" w:header="567" w:footer="567" w:gutter="0"/>
          <w:cols w:space="708"/>
          <w:docGrid w:linePitch="360"/>
        </w:sectPr>
      </w:pPr>
    </w:p>
    <w:p w14:paraId="2F6B0342" w14:textId="6F9A3992" w:rsidR="008223DB" w:rsidRPr="00043680" w:rsidRDefault="008223DB" w:rsidP="00043680">
      <w:pPr>
        <w:pStyle w:val="SME"/>
        <w:numPr>
          <w:ilvl w:val="0"/>
          <w:numId w:val="1"/>
        </w:numPr>
        <w:spacing w:after="120"/>
        <w:ind w:left="1418" w:right="714" w:hanging="567"/>
        <w:rPr>
          <w:rFonts w:ascii="Source Sans Pro" w:hAnsi="Source Sans Pro"/>
        </w:rPr>
      </w:pPr>
      <w:r>
        <w:rPr>
          <w:rFonts w:ascii="Source Sans Pro" w:hAnsi="Source Sans Pro"/>
        </w:rPr>
        <w:lastRenderedPageBreak/>
        <w:t>To a</w:t>
      </w:r>
      <w:r w:rsidRPr="005964B5">
        <w:rPr>
          <w:rFonts w:ascii="Source Sans Pro" w:hAnsi="Source Sans Pro"/>
        </w:rPr>
        <w:t xml:space="preserve">ssist the </w:t>
      </w:r>
      <w:r w:rsidR="002B3DDC" w:rsidRPr="005964B5">
        <w:rPr>
          <w:rFonts w:ascii="Source Sans Pro" w:hAnsi="Source Sans Pro"/>
        </w:rPr>
        <w:t>coordinator</w:t>
      </w:r>
      <w:r w:rsidRPr="005964B5">
        <w:rPr>
          <w:rFonts w:ascii="Source Sans Pro" w:hAnsi="Source Sans Pro"/>
        </w:rPr>
        <w:t xml:space="preserve"> in ensuring that </w:t>
      </w:r>
      <w:r w:rsidR="008B0FD6" w:rsidRPr="005964B5">
        <w:rPr>
          <w:rFonts w:ascii="Source Sans Pro" w:hAnsi="Source Sans Pro"/>
        </w:rPr>
        <w:t>equipment is</w:t>
      </w:r>
      <w:r w:rsidRPr="005964B5">
        <w:rPr>
          <w:rFonts w:ascii="Source Sans Pro" w:hAnsi="Source Sans Pro"/>
        </w:rPr>
        <w:t xml:space="preserve"> maintained</w:t>
      </w:r>
      <w:r w:rsidR="008B0FD6">
        <w:rPr>
          <w:rFonts w:ascii="Source Sans Pro" w:hAnsi="Source Sans Pro"/>
        </w:rPr>
        <w:t>.</w:t>
      </w:r>
    </w:p>
    <w:p w14:paraId="3768C7DB" w14:textId="77777777" w:rsidR="008223DB" w:rsidRPr="005964B5" w:rsidRDefault="008223DB" w:rsidP="008223DB">
      <w:pPr>
        <w:pStyle w:val="SME"/>
        <w:numPr>
          <w:ilvl w:val="0"/>
          <w:numId w:val="1"/>
        </w:numPr>
        <w:spacing w:after="120"/>
        <w:ind w:left="1418" w:right="714" w:hanging="567"/>
        <w:rPr>
          <w:rFonts w:ascii="Source Sans Pro" w:hAnsi="Source Sans Pro"/>
        </w:rPr>
      </w:pPr>
      <w:r>
        <w:rPr>
          <w:rFonts w:ascii="Source Sans Pro" w:hAnsi="Source Sans Pro"/>
        </w:rPr>
        <w:t>To assist in e</w:t>
      </w:r>
      <w:r w:rsidRPr="005964B5">
        <w:rPr>
          <w:rFonts w:ascii="Source Sans Pro" w:hAnsi="Source Sans Pro"/>
        </w:rPr>
        <w:t>nsur</w:t>
      </w:r>
      <w:r>
        <w:rPr>
          <w:rFonts w:ascii="Source Sans Pro" w:hAnsi="Source Sans Pro"/>
        </w:rPr>
        <w:t>ing</w:t>
      </w:r>
      <w:r w:rsidRPr="005964B5">
        <w:rPr>
          <w:rFonts w:ascii="Source Sans Pro" w:hAnsi="Source Sans Pro"/>
        </w:rPr>
        <w:t xml:space="preserve"> that in-house complaints, suggestions and compliments procedures are adhered to.</w:t>
      </w:r>
    </w:p>
    <w:p w14:paraId="49C7DDF9" w14:textId="77777777" w:rsidR="008223DB" w:rsidRPr="005964B5" w:rsidRDefault="008223DB" w:rsidP="008223DB">
      <w:pPr>
        <w:pStyle w:val="SME"/>
        <w:numPr>
          <w:ilvl w:val="0"/>
          <w:numId w:val="1"/>
        </w:numPr>
        <w:spacing w:after="120"/>
        <w:ind w:left="1418" w:right="714" w:hanging="567"/>
        <w:rPr>
          <w:rFonts w:ascii="Source Sans Pro" w:hAnsi="Source Sans Pro"/>
        </w:rPr>
      </w:pPr>
      <w:r>
        <w:rPr>
          <w:rFonts w:ascii="Source Sans Pro" w:hAnsi="Source Sans Pro"/>
        </w:rPr>
        <w:t>To c</w:t>
      </w:r>
      <w:r w:rsidRPr="005964B5">
        <w:rPr>
          <w:rFonts w:ascii="Source Sans Pro" w:hAnsi="Source Sans Pro"/>
        </w:rPr>
        <w:t>omply with all instruction and procedures within the Translink site.</w:t>
      </w:r>
    </w:p>
    <w:p w14:paraId="139B62E4" w14:textId="77777777" w:rsidR="008223DB" w:rsidRDefault="008223DB" w:rsidP="008223DB">
      <w:pPr>
        <w:pStyle w:val="SME"/>
        <w:numPr>
          <w:ilvl w:val="0"/>
          <w:numId w:val="1"/>
        </w:numPr>
        <w:spacing w:after="120"/>
        <w:ind w:left="1418" w:right="714" w:hanging="567"/>
        <w:rPr>
          <w:rFonts w:ascii="Source Sans Pro" w:hAnsi="Source Sans Pro"/>
        </w:rPr>
      </w:pPr>
      <w:r>
        <w:rPr>
          <w:rFonts w:ascii="Source Sans Pro" w:hAnsi="Source Sans Pro"/>
        </w:rPr>
        <w:t>To o</w:t>
      </w:r>
      <w:r w:rsidRPr="005964B5">
        <w:rPr>
          <w:rFonts w:ascii="Source Sans Pro" w:hAnsi="Source Sans Pro"/>
        </w:rPr>
        <w:t>rder and maintain stock levels of stationery and other supplies.</w:t>
      </w:r>
    </w:p>
    <w:p w14:paraId="4B2D789A" w14:textId="77777777" w:rsidR="008223DB" w:rsidRDefault="008223DB" w:rsidP="008223DB">
      <w:pPr>
        <w:pStyle w:val="SME"/>
        <w:numPr>
          <w:ilvl w:val="0"/>
          <w:numId w:val="1"/>
        </w:numPr>
        <w:spacing w:after="120"/>
        <w:ind w:left="1418" w:right="714" w:hanging="567"/>
        <w:rPr>
          <w:rFonts w:ascii="Source Sans Pro" w:hAnsi="Source Sans Pro"/>
        </w:rPr>
      </w:pPr>
      <w:r w:rsidRPr="005964B5">
        <w:rPr>
          <w:rFonts w:ascii="Source Sans Pro" w:hAnsi="Source Sans Pro"/>
        </w:rPr>
        <w:t>To undertake any training as required</w:t>
      </w:r>
    </w:p>
    <w:p w14:paraId="2A78997E" w14:textId="753D05F9" w:rsidR="008223DB" w:rsidRDefault="008223DB" w:rsidP="008223DB">
      <w:pPr>
        <w:pStyle w:val="SME"/>
        <w:numPr>
          <w:ilvl w:val="0"/>
          <w:numId w:val="1"/>
        </w:numPr>
        <w:spacing w:after="120"/>
        <w:ind w:left="1418" w:right="714" w:hanging="567"/>
        <w:rPr>
          <w:rFonts w:ascii="Source Sans Pro" w:hAnsi="Source Sans Pro"/>
        </w:rPr>
      </w:pPr>
      <w:r>
        <w:rPr>
          <w:rFonts w:ascii="Source Sans Pro" w:hAnsi="Source Sans Pro"/>
        </w:rPr>
        <w:t xml:space="preserve">To attend </w:t>
      </w:r>
      <w:r w:rsidR="00043680">
        <w:rPr>
          <w:rFonts w:ascii="Source Sans Pro" w:hAnsi="Source Sans Pro"/>
        </w:rPr>
        <w:t>Management</w:t>
      </w:r>
      <w:r>
        <w:rPr>
          <w:rFonts w:ascii="Source Sans Pro" w:hAnsi="Source Sans Pro"/>
        </w:rPr>
        <w:t xml:space="preserve"> Committee meetings</w:t>
      </w:r>
      <w:r w:rsidR="00043680">
        <w:rPr>
          <w:rFonts w:ascii="Source Sans Pro" w:hAnsi="Source Sans Pro"/>
        </w:rPr>
        <w:t xml:space="preserve"> and take minutes</w:t>
      </w:r>
    </w:p>
    <w:p w14:paraId="6FA53FAD" w14:textId="77777777" w:rsidR="008223DB" w:rsidRPr="00AA78B4" w:rsidRDefault="008223DB" w:rsidP="008223DB">
      <w:pPr>
        <w:pStyle w:val="SME"/>
        <w:numPr>
          <w:ilvl w:val="0"/>
          <w:numId w:val="1"/>
        </w:numPr>
        <w:spacing w:after="120"/>
        <w:ind w:left="1418" w:right="714" w:hanging="567"/>
        <w:rPr>
          <w:rFonts w:ascii="Source Sans Pro" w:hAnsi="Source Sans Pro"/>
        </w:rPr>
      </w:pPr>
      <w:r>
        <w:rPr>
          <w:rFonts w:ascii="Source Sans Pro" w:hAnsi="Source Sans Pro"/>
        </w:rPr>
        <w:t>To attend Shopmobility Northern Ireland meetings as required</w:t>
      </w:r>
      <w:r w:rsidRPr="00AA78B4">
        <w:rPr>
          <w:rFonts w:ascii="Source Sans Pro" w:hAnsi="Source Sans Pro"/>
        </w:rPr>
        <w:t>.</w:t>
      </w:r>
    </w:p>
    <w:p w14:paraId="3188C5F0" w14:textId="77777777" w:rsidR="008223DB" w:rsidRPr="005964B5" w:rsidRDefault="008223DB" w:rsidP="008223DB">
      <w:pPr>
        <w:pStyle w:val="SME"/>
        <w:numPr>
          <w:ilvl w:val="0"/>
          <w:numId w:val="1"/>
        </w:numPr>
        <w:spacing w:after="120"/>
        <w:ind w:left="1418" w:right="714" w:hanging="567"/>
        <w:rPr>
          <w:rFonts w:ascii="Source Sans Pro" w:hAnsi="Source Sans Pro"/>
        </w:rPr>
      </w:pPr>
      <w:r w:rsidRPr="005964B5">
        <w:rPr>
          <w:rFonts w:ascii="Source Sans Pro" w:hAnsi="Source Sans Pro"/>
        </w:rPr>
        <w:t>To perform any other relevant duties as may be required from time to time, by the Management Committee.</w:t>
      </w:r>
    </w:p>
    <w:p w14:paraId="671E45DA" w14:textId="77777777" w:rsidR="008223DB" w:rsidRDefault="008223DB" w:rsidP="008223DB"/>
    <w:p w14:paraId="0F6AA8D8" w14:textId="77777777" w:rsidR="008223DB" w:rsidRDefault="008223DB" w:rsidP="008223DB">
      <w:pPr>
        <w:pStyle w:val="SME"/>
        <w:spacing w:line="276" w:lineRule="auto"/>
        <w:ind w:left="550" w:right="712"/>
        <w:rPr>
          <w:rFonts w:ascii="Source Sans Pro" w:hAnsi="Source Sans Pro"/>
          <w:b/>
        </w:rPr>
      </w:pPr>
      <w:r w:rsidRPr="005964B5">
        <w:rPr>
          <w:rFonts w:ascii="Source Sans Pro" w:hAnsi="Source Sans Pro"/>
        </w:rPr>
        <w:t xml:space="preserve"> </w:t>
      </w:r>
      <w:r w:rsidRPr="00E10F1A">
        <w:rPr>
          <w:rFonts w:ascii="Source Sans Pro" w:hAnsi="Source Sans Pro"/>
          <w:b/>
        </w:rPr>
        <w:t>ESSENTIAL CRITERIA</w:t>
      </w:r>
    </w:p>
    <w:p w14:paraId="09DC287C" w14:textId="77777777" w:rsidR="008223DB" w:rsidRDefault="008223DB" w:rsidP="008223DB">
      <w:pPr>
        <w:pStyle w:val="SME"/>
        <w:numPr>
          <w:ilvl w:val="0"/>
          <w:numId w:val="3"/>
        </w:numPr>
        <w:spacing w:line="276" w:lineRule="auto"/>
        <w:ind w:right="712"/>
        <w:rPr>
          <w:rFonts w:ascii="Source Sans Pro" w:hAnsi="Source Sans Pro"/>
        </w:rPr>
      </w:pPr>
      <w:r>
        <w:rPr>
          <w:rFonts w:ascii="Source Sans Pro" w:hAnsi="Source Sans Pro"/>
        </w:rPr>
        <w:t xml:space="preserve">5 </w:t>
      </w:r>
      <w:r w:rsidRPr="00E10F1A">
        <w:rPr>
          <w:rFonts w:ascii="Source Sans Pro" w:hAnsi="Source Sans Pro"/>
        </w:rPr>
        <w:t>GCSE</w:t>
      </w:r>
      <w:r>
        <w:rPr>
          <w:rFonts w:ascii="Source Sans Pro" w:hAnsi="Source Sans Pro"/>
        </w:rPr>
        <w:t>s</w:t>
      </w:r>
      <w:r w:rsidRPr="00E10F1A">
        <w:rPr>
          <w:rFonts w:ascii="Source Sans Pro" w:hAnsi="Source Sans Pro"/>
        </w:rPr>
        <w:t xml:space="preserve"> or equivalent </w:t>
      </w:r>
      <w:r>
        <w:rPr>
          <w:rFonts w:ascii="Source Sans Pro" w:hAnsi="Source Sans Pro"/>
        </w:rPr>
        <w:t>at grade A-C</w:t>
      </w:r>
      <w:r w:rsidRPr="00E10F1A">
        <w:rPr>
          <w:rFonts w:ascii="Source Sans Pro" w:hAnsi="Source Sans Pro"/>
        </w:rPr>
        <w:t xml:space="preserve">, including English </w:t>
      </w:r>
      <w:r>
        <w:rPr>
          <w:rFonts w:ascii="Source Sans Pro" w:hAnsi="Source Sans Pro"/>
        </w:rPr>
        <w:t>and Maths</w:t>
      </w:r>
    </w:p>
    <w:p w14:paraId="5E09D17F" w14:textId="77777777" w:rsidR="008223DB" w:rsidRPr="00E10F1A" w:rsidRDefault="008223DB" w:rsidP="008223DB">
      <w:pPr>
        <w:pStyle w:val="SME"/>
        <w:numPr>
          <w:ilvl w:val="0"/>
          <w:numId w:val="3"/>
        </w:numPr>
        <w:spacing w:line="276" w:lineRule="auto"/>
        <w:ind w:right="712"/>
        <w:rPr>
          <w:rFonts w:ascii="Source Sans Pro" w:hAnsi="Source Sans Pro"/>
        </w:rPr>
      </w:pPr>
      <w:r>
        <w:rPr>
          <w:rFonts w:ascii="Source Sans Pro" w:hAnsi="Source Sans Pro"/>
        </w:rPr>
        <w:t>Proficiency in using ICT</w:t>
      </w:r>
    </w:p>
    <w:p w14:paraId="39B6D4AC" w14:textId="77777777" w:rsidR="008223DB" w:rsidRPr="00E10F1A" w:rsidRDefault="008223DB" w:rsidP="008223DB">
      <w:pPr>
        <w:pStyle w:val="SME"/>
        <w:numPr>
          <w:ilvl w:val="0"/>
          <w:numId w:val="3"/>
        </w:numPr>
        <w:spacing w:line="276" w:lineRule="auto"/>
        <w:ind w:right="712"/>
        <w:rPr>
          <w:rFonts w:ascii="Source Sans Pro" w:hAnsi="Source Sans Pro"/>
          <w:b/>
        </w:rPr>
      </w:pPr>
      <w:r>
        <w:rPr>
          <w:rFonts w:ascii="Source Sans Pro" w:hAnsi="Source Sans Pro"/>
        </w:rPr>
        <w:t>Good</w:t>
      </w:r>
      <w:r w:rsidRPr="00E10F1A">
        <w:rPr>
          <w:rFonts w:ascii="Source Sans Pro" w:hAnsi="Source Sans Pro"/>
        </w:rPr>
        <w:t xml:space="preserve"> communication skills, both oral and written</w:t>
      </w:r>
    </w:p>
    <w:p w14:paraId="360994AA" w14:textId="77777777" w:rsidR="008223DB" w:rsidRDefault="008223DB" w:rsidP="008223DB">
      <w:pPr>
        <w:pStyle w:val="SME"/>
        <w:numPr>
          <w:ilvl w:val="0"/>
          <w:numId w:val="3"/>
        </w:numPr>
        <w:spacing w:line="276" w:lineRule="auto"/>
        <w:ind w:right="712"/>
        <w:rPr>
          <w:rFonts w:ascii="Source Sans Pro" w:hAnsi="Source Sans Pro"/>
        </w:rPr>
      </w:pPr>
      <w:r>
        <w:rPr>
          <w:rFonts w:ascii="Source Sans Pro" w:hAnsi="Source Sans Pro"/>
        </w:rPr>
        <w:t>Some</w:t>
      </w:r>
      <w:r w:rsidRPr="00E10F1A">
        <w:rPr>
          <w:rFonts w:ascii="Source Sans Pro" w:hAnsi="Source Sans Pro"/>
        </w:rPr>
        <w:t xml:space="preserve"> experience working in a</w:t>
      </w:r>
      <w:r>
        <w:rPr>
          <w:rFonts w:ascii="Source Sans Pro" w:hAnsi="Source Sans Pro"/>
        </w:rPr>
        <w:t>n</w:t>
      </w:r>
      <w:r w:rsidRPr="00E10F1A">
        <w:rPr>
          <w:rFonts w:ascii="Source Sans Pro" w:hAnsi="Source Sans Pro"/>
        </w:rPr>
        <w:t xml:space="preserve"> office </w:t>
      </w:r>
      <w:r>
        <w:rPr>
          <w:rFonts w:ascii="Source Sans Pro" w:hAnsi="Source Sans Pro"/>
        </w:rPr>
        <w:t>environment</w:t>
      </w:r>
    </w:p>
    <w:p w14:paraId="289910DB" w14:textId="77777777" w:rsidR="008223DB" w:rsidRPr="00E10F1A" w:rsidRDefault="008223DB" w:rsidP="008223DB">
      <w:pPr>
        <w:pStyle w:val="SME"/>
        <w:numPr>
          <w:ilvl w:val="0"/>
          <w:numId w:val="3"/>
        </w:numPr>
        <w:spacing w:line="276" w:lineRule="auto"/>
        <w:ind w:right="712"/>
        <w:rPr>
          <w:rFonts w:ascii="Source Sans Pro" w:hAnsi="Source Sans Pro"/>
        </w:rPr>
      </w:pPr>
      <w:r>
        <w:rPr>
          <w:rFonts w:ascii="Source Sans Pro" w:hAnsi="Source Sans Pro"/>
        </w:rPr>
        <w:t>Good</w:t>
      </w:r>
      <w:r w:rsidRPr="00E10F1A">
        <w:rPr>
          <w:rFonts w:ascii="Source Sans Pro" w:hAnsi="Source Sans Pro"/>
        </w:rPr>
        <w:t xml:space="preserve"> organisational skills.</w:t>
      </w:r>
    </w:p>
    <w:p w14:paraId="132865E5" w14:textId="77777777" w:rsidR="008223DB" w:rsidRPr="00E10F1A" w:rsidRDefault="008223DB" w:rsidP="008223DB">
      <w:pPr>
        <w:pStyle w:val="SME"/>
        <w:spacing w:line="276" w:lineRule="auto"/>
        <w:ind w:left="1134" w:right="712"/>
        <w:rPr>
          <w:rFonts w:ascii="Source Sans Pro" w:hAnsi="Source Sans Pro"/>
        </w:rPr>
      </w:pPr>
    </w:p>
    <w:p w14:paraId="0FD9CED9" w14:textId="77777777" w:rsidR="008223DB" w:rsidRPr="00E10F1A" w:rsidRDefault="008223DB" w:rsidP="008223DB">
      <w:pPr>
        <w:pStyle w:val="SME"/>
        <w:spacing w:line="276" w:lineRule="auto"/>
        <w:ind w:left="550" w:right="712"/>
        <w:rPr>
          <w:rFonts w:ascii="Source Sans Pro" w:hAnsi="Source Sans Pro"/>
          <w:b/>
        </w:rPr>
      </w:pPr>
      <w:r w:rsidRPr="00E10F1A">
        <w:rPr>
          <w:rFonts w:ascii="Source Sans Pro" w:hAnsi="Source Sans Pro"/>
          <w:b/>
        </w:rPr>
        <w:t>DESIRABLE CRITERIA</w:t>
      </w:r>
    </w:p>
    <w:p w14:paraId="31E10757" w14:textId="77777777" w:rsidR="008223DB" w:rsidRPr="00E10F1A" w:rsidRDefault="008223DB" w:rsidP="008223DB">
      <w:pPr>
        <w:pStyle w:val="SME"/>
        <w:numPr>
          <w:ilvl w:val="0"/>
          <w:numId w:val="2"/>
        </w:numPr>
        <w:spacing w:line="276" w:lineRule="auto"/>
        <w:ind w:right="712"/>
        <w:rPr>
          <w:rFonts w:ascii="Source Sans Pro" w:hAnsi="Source Sans Pro"/>
        </w:rPr>
      </w:pPr>
      <w:r w:rsidRPr="00E10F1A">
        <w:rPr>
          <w:rFonts w:ascii="Source Sans Pro" w:hAnsi="Source Sans Pro"/>
        </w:rPr>
        <w:t>An understanding of issues facing older people and people with mobility problems.</w:t>
      </w:r>
    </w:p>
    <w:p w14:paraId="20E36A67" w14:textId="77777777" w:rsidR="008223DB" w:rsidRPr="00E10F1A" w:rsidRDefault="008223DB" w:rsidP="008223DB">
      <w:pPr>
        <w:pStyle w:val="SME"/>
        <w:numPr>
          <w:ilvl w:val="0"/>
          <w:numId w:val="2"/>
        </w:numPr>
        <w:spacing w:line="276" w:lineRule="auto"/>
        <w:ind w:right="712"/>
        <w:rPr>
          <w:rFonts w:ascii="Source Sans Pro" w:hAnsi="Source Sans Pro"/>
        </w:rPr>
      </w:pPr>
      <w:r>
        <w:rPr>
          <w:rFonts w:ascii="Source Sans Pro" w:hAnsi="Source Sans Pro"/>
        </w:rPr>
        <w:t>Knowledge of</w:t>
      </w:r>
      <w:r w:rsidRPr="00E10F1A">
        <w:rPr>
          <w:rFonts w:ascii="Source Sans Pro" w:hAnsi="Source Sans Pro"/>
        </w:rPr>
        <w:t xml:space="preserve"> and empathy with </w:t>
      </w:r>
      <w:r>
        <w:rPr>
          <w:rFonts w:ascii="Source Sans Pro" w:hAnsi="Source Sans Pro"/>
        </w:rPr>
        <w:t>Shopmobility Enniskillen’s</w:t>
      </w:r>
      <w:r w:rsidRPr="00E10F1A">
        <w:rPr>
          <w:rFonts w:ascii="Source Sans Pro" w:hAnsi="Source Sans Pro"/>
        </w:rPr>
        <w:t xml:space="preserve"> aims and objectives.</w:t>
      </w:r>
    </w:p>
    <w:p w14:paraId="4F75A412" w14:textId="77777777" w:rsidR="008223DB" w:rsidRPr="00E10F1A" w:rsidRDefault="008223DB" w:rsidP="008223DB">
      <w:pPr>
        <w:pStyle w:val="SME"/>
        <w:numPr>
          <w:ilvl w:val="0"/>
          <w:numId w:val="2"/>
        </w:numPr>
        <w:spacing w:line="276" w:lineRule="auto"/>
        <w:ind w:right="712"/>
        <w:rPr>
          <w:rFonts w:ascii="Source Sans Pro" w:hAnsi="Source Sans Pro"/>
        </w:rPr>
      </w:pPr>
      <w:r w:rsidRPr="00E10F1A">
        <w:rPr>
          <w:rFonts w:ascii="Source Sans Pro" w:hAnsi="Source Sans Pro"/>
        </w:rPr>
        <w:t>Flexible approach and willingness to multi-task.</w:t>
      </w:r>
    </w:p>
    <w:p w14:paraId="6F241849" w14:textId="77777777" w:rsidR="008223DB" w:rsidRPr="00E10F1A" w:rsidRDefault="008223DB" w:rsidP="008223DB">
      <w:pPr>
        <w:pStyle w:val="SME"/>
        <w:numPr>
          <w:ilvl w:val="0"/>
          <w:numId w:val="2"/>
        </w:numPr>
        <w:spacing w:line="276" w:lineRule="auto"/>
        <w:ind w:right="712"/>
        <w:rPr>
          <w:rFonts w:ascii="Source Sans Pro" w:hAnsi="Source Sans Pro"/>
        </w:rPr>
      </w:pPr>
      <w:r w:rsidRPr="00E10F1A">
        <w:rPr>
          <w:rFonts w:ascii="Source Sans Pro" w:hAnsi="Source Sans Pro"/>
        </w:rPr>
        <w:t>Ability to work within a team.</w:t>
      </w:r>
    </w:p>
    <w:p w14:paraId="56C488E0" w14:textId="77777777" w:rsidR="008223DB" w:rsidRPr="00E10F1A" w:rsidRDefault="008223DB" w:rsidP="008223DB">
      <w:pPr>
        <w:pStyle w:val="SME"/>
        <w:numPr>
          <w:ilvl w:val="0"/>
          <w:numId w:val="2"/>
        </w:numPr>
        <w:spacing w:line="276" w:lineRule="auto"/>
        <w:ind w:right="712"/>
        <w:rPr>
          <w:rFonts w:ascii="Source Sans Pro" w:hAnsi="Source Sans Pro"/>
        </w:rPr>
      </w:pPr>
      <w:r>
        <w:rPr>
          <w:rFonts w:ascii="Source Sans Pro" w:hAnsi="Source Sans Pro"/>
        </w:rPr>
        <w:t>Willingness</w:t>
      </w:r>
      <w:r w:rsidRPr="00E10F1A">
        <w:rPr>
          <w:rFonts w:ascii="Source Sans Pro" w:hAnsi="Source Sans Pro"/>
        </w:rPr>
        <w:t xml:space="preserve"> to learn new skills as may be required.</w:t>
      </w:r>
    </w:p>
    <w:p w14:paraId="4CC3E9FE" w14:textId="77777777" w:rsidR="008223DB" w:rsidRDefault="008223DB" w:rsidP="008223DB">
      <w:pPr>
        <w:pStyle w:val="SME"/>
        <w:spacing w:line="276" w:lineRule="auto"/>
        <w:ind w:right="712"/>
        <w:rPr>
          <w:rFonts w:ascii="Source Sans Pro" w:hAnsi="Source Sans Pro"/>
        </w:rPr>
      </w:pPr>
    </w:p>
    <w:p w14:paraId="12F48F57" w14:textId="77777777" w:rsidR="008223DB" w:rsidRPr="00E10F1A" w:rsidRDefault="008223DB" w:rsidP="008223DB">
      <w:pPr>
        <w:pStyle w:val="SME"/>
        <w:spacing w:line="276" w:lineRule="auto"/>
        <w:ind w:right="712" w:firstLine="550"/>
        <w:rPr>
          <w:rFonts w:ascii="Source Sans Pro" w:hAnsi="Source Sans Pro"/>
          <w:b/>
        </w:rPr>
      </w:pPr>
      <w:r w:rsidRPr="00E10F1A">
        <w:rPr>
          <w:rFonts w:ascii="Source Sans Pro" w:hAnsi="Source Sans Pro"/>
          <w:b/>
        </w:rPr>
        <w:t>TERMS AND CONDITIONS</w:t>
      </w:r>
    </w:p>
    <w:p w14:paraId="4B2BBCD2" w14:textId="77777777" w:rsidR="008223DB" w:rsidRPr="00E10F1A" w:rsidRDefault="008223DB" w:rsidP="008223DB">
      <w:pPr>
        <w:pStyle w:val="SME"/>
        <w:spacing w:line="276" w:lineRule="auto"/>
        <w:ind w:left="550" w:right="712"/>
        <w:rPr>
          <w:rFonts w:ascii="Source Sans Pro" w:hAnsi="Source Sans Pro"/>
        </w:rPr>
      </w:pPr>
    </w:p>
    <w:p w14:paraId="67F79150" w14:textId="66F74CB8" w:rsidR="008223DB" w:rsidRDefault="008223DB" w:rsidP="008223DB">
      <w:pPr>
        <w:pStyle w:val="SME"/>
        <w:tabs>
          <w:tab w:val="left" w:pos="3402"/>
        </w:tabs>
        <w:spacing w:line="276" w:lineRule="auto"/>
        <w:ind w:left="550" w:right="712"/>
        <w:rPr>
          <w:rFonts w:ascii="Source Sans Pro" w:hAnsi="Source Sans Pro"/>
        </w:rPr>
      </w:pPr>
      <w:r w:rsidRPr="00E10F1A">
        <w:rPr>
          <w:rFonts w:ascii="Source Sans Pro" w:hAnsi="Source Sans Pro"/>
          <w:b/>
        </w:rPr>
        <w:t>Salary Scale</w:t>
      </w:r>
      <w:r>
        <w:rPr>
          <w:rFonts w:ascii="Source Sans Pro" w:hAnsi="Source Sans Pro"/>
        </w:rPr>
        <w:tab/>
        <w:t>£</w:t>
      </w:r>
      <w:r w:rsidR="00125E47">
        <w:rPr>
          <w:rFonts w:ascii="Source Sans Pro" w:hAnsi="Source Sans Pro"/>
        </w:rPr>
        <w:t>11.44</w:t>
      </w:r>
      <w:r>
        <w:rPr>
          <w:rFonts w:ascii="Source Sans Pro" w:hAnsi="Source Sans Pro"/>
        </w:rPr>
        <w:t xml:space="preserve"> per hour</w:t>
      </w:r>
      <w:r w:rsidRPr="00525A1D">
        <w:rPr>
          <w:rFonts w:ascii="Source Sans Pro" w:hAnsi="Source Sans Pro"/>
        </w:rPr>
        <w:t xml:space="preserve"> </w:t>
      </w:r>
    </w:p>
    <w:p w14:paraId="1F8E9FC7" w14:textId="77777777" w:rsidR="008223DB" w:rsidRDefault="008223DB" w:rsidP="008223DB">
      <w:pPr>
        <w:pStyle w:val="SME"/>
        <w:tabs>
          <w:tab w:val="left" w:pos="3402"/>
        </w:tabs>
        <w:spacing w:line="276" w:lineRule="auto"/>
        <w:ind w:left="550" w:right="712"/>
        <w:rPr>
          <w:rFonts w:ascii="Source Sans Pro" w:hAnsi="Source Sans Pro"/>
        </w:rPr>
      </w:pPr>
    </w:p>
    <w:p w14:paraId="6928FCAE" w14:textId="77777777" w:rsidR="006A1FC9" w:rsidRDefault="008223DB" w:rsidP="006A1FC9">
      <w:pPr>
        <w:pStyle w:val="SME"/>
        <w:tabs>
          <w:tab w:val="left" w:pos="3402"/>
        </w:tabs>
        <w:spacing w:line="276" w:lineRule="auto"/>
        <w:ind w:left="550" w:right="712"/>
        <w:rPr>
          <w:rFonts w:ascii="Source Sans Pro" w:hAnsi="Source Sans Pro"/>
        </w:rPr>
      </w:pPr>
      <w:r w:rsidRPr="00E10F1A">
        <w:rPr>
          <w:rFonts w:ascii="Source Sans Pro" w:hAnsi="Source Sans Pro"/>
          <w:b/>
        </w:rPr>
        <w:t>Contract</w:t>
      </w:r>
      <w:r>
        <w:rPr>
          <w:rFonts w:ascii="Source Sans Pro" w:hAnsi="Source Sans Pro"/>
        </w:rPr>
        <w:t xml:space="preserve"> </w:t>
      </w:r>
      <w:r>
        <w:rPr>
          <w:rFonts w:ascii="Source Sans Pro" w:hAnsi="Source Sans Pro"/>
        </w:rPr>
        <w:tab/>
      </w:r>
      <w:r w:rsidRPr="00E10F1A">
        <w:rPr>
          <w:rFonts w:ascii="Source Sans Pro" w:hAnsi="Source Sans Pro"/>
        </w:rPr>
        <w:t>6 Months’ Probation</w:t>
      </w:r>
    </w:p>
    <w:p w14:paraId="1C5D570E" w14:textId="77777777" w:rsidR="006A1FC9" w:rsidRDefault="006A1FC9" w:rsidP="006A1FC9">
      <w:pPr>
        <w:pStyle w:val="SME"/>
        <w:tabs>
          <w:tab w:val="left" w:pos="3402"/>
        </w:tabs>
        <w:spacing w:line="276" w:lineRule="auto"/>
        <w:ind w:left="550" w:right="712"/>
        <w:rPr>
          <w:rFonts w:ascii="Source Sans Pro" w:hAnsi="Source Sans Pro"/>
          <w:b/>
        </w:rPr>
      </w:pPr>
    </w:p>
    <w:p w14:paraId="0113D36B" w14:textId="64729F7C" w:rsidR="008223DB" w:rsidRDefault="008223DB" w:rsidP="006A1FC9">
      <w:pPr>
        <w:pStyle w:val="SME"/>
        <w:tabs>
          <w:tab w:val="left" w:pos="3402"/>
        </w:tabs>
        <w:spacing w:line="276" w:lineRule="auto"/>
        <w:ind w:left="550" w:right="712"/>
        <w:rPr>
          <w:rFonts w:ascii="Source Sans Pro" w:hAnsi="Source Sans Pro"/>
        </w:rPr>
      </w:pPr>
      <w:r w:rsidRPr="00E10F1A">
        <w:rPr>
          <w:rFonts w:ascii="Source Sans Pro" w:hAnsi="Source Sans Pro"/>
          <w:b/>
        </w:rPr>
        <w:t>Hours</w:t>
      </w:r>
      <w:r w:rsidRPr="00E10F1A">
        <w:rPr>
          <w:rFonts w:ascii="Source Sans Pro" w:hAnsi="Source Sans Pro"/>
        </w:rPr>
        <w:t xml:space="preserve">            </w:t>
      </w:r>
      <w:r>
        <w:rPr>
          <w:rFonts w:ascii="Source Sans Pro" w:hAnsi="Source Sans Pro"/>
        </w:rPr>
        <w:tab/>
        <w:t>1</w:t>
      </w:r>
      <w:r w:rsidR="00125E47">
        <w:rPr>
          <w:rFonts w:ascii="Source Sans Pro" w:hAnsi="Source Sans Pro"/>
        </w:rPr>
        <w:t>2</w:t>
      </w:r>
      <w:r w:rsidRPr="00E10F1A">
        <w:rPr>
          <w:rFonts w:ascii="Source Sans Pro" w:hAnsi="Source Sans Pro"/>
        </w:rPr>
        <w:t xml:space="preserve"> hours per week </w:t>
      </w:r>
    </w:p>
    <w:p w14:paraId="70A24F7D" w14:textId="77777777" w:rsidR="008223DB" w:rsidRDefault="008223DB" w:rsidP="008223DB">
      <w:pPr>
        <w:pStyle w:val="SME"/>
        <w:tabs>
          <w:tab w:val="left" w:pos="3402"/>
        </w:tabs>
        <w:spacing w:line="276" w:lineRule="auto"/>
        <w:ind w:left="550" w:right="712"/>
        <w:rPr>
          <w:rFonts w:ascii="Source Sans Pro" w:hAnsi="Source Sans Pro"/>
        </w:rPr>
      </w:pPr>
    </w:p>
    <w:sectPr w:rsidR="008223DB" w:rsidSect="00C70B74">
      <w:headerReference w:type="default" r:id="rId9"/>
      <w:pgSz w:w="11906" w:h="16838" w:code="9"/>
      <w:pgMar w:top="1134" w:right="140" w:bottom="731" w:left="39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0B0F40" w14:textId="77777777" w:rsidR="00A07ACD" w:rsidRDefault="00A07ACD">
      <w:r>
        <w:separator/>
      </w:r>
    </w:p>
  </w:endnote>
  <w:endnote w:type="continuationSeparator" w:id="0">
    <w:p w14:paraId="782EB087" w14:textId="77777777" w:rsidR="00A07ACD" w:rsidRDefault="00A07A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ource Sans Pro">
    <w:altName w:val="Arial"/>
    <w:charset w:val="00"/>
    <w:family w:val="swiss"/>
    <w:pitch w:val="variable"/>
    <w:sig w:usb0="600002F7" w:usb1="02000001" w:usb2="00000000" w:usb3="00000000" w:csb0="0000019F" w:csb1="00000000"/>
    <w:embedRegular r:id="rId1" w:fontKey="{46FC8C81-D3E8-4E68-9935-777CA8028B7A}"/>
    <w:embedBold r:id="rId2" w:fontKey="{3FF150B5-6BB1-49F3-86B0-048EACC665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D6E4AF52-4725-469A-B6C0-BA638D10D303}"/>
    <w:embedItalic r:id="rId4" w:fontKey="{4304D9B6-FB4D-4B31-9D4F-6A8910B1E45C}"/>
  </w:font>
  <w:font w:name="Source Sans Pro Black">
    <w:charset w:val="00"/>
    <w:family w:val="swiss"/>
    <w:pitch w:val="variable"/>
    <w:sig w:usb0="600002F7" w:usb1="02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5390ED" w14:textId="77777777" w:rsidR="00F0287B" w:rsidRPr="00B12EBF" w:rsidRDefault="00B30FD1" w:rsidP="00C70B74">
    <w:pPr>
      <w:pStyle w:val="Footer"/>
      <w:tabs>
        <w:tab w:val="clear" w:pos="8640"/>
        <w:tab w:val="right" w:pos="11199"/>
      </w:tabs>
      <w:ind w:left="-142"/>
      <w:jc w:val="both"/>
      <w:rPr>
        <w:rFonts w:ascii="Calibri" w:hAnsi="Calibri"/>
        <w:sz w:val="18"/>
        <w:szCs w:val="18"/>
      </w:rPr>
    </w:pPr>
    <w:r>
      <w:rPr>
        <w:noProof/>
        <w:lang w:eastAsia="en-GB"/>
      </w:rPr>
      <mc:AlternateContent>
        <mc:Choice Requires="wps">
          <w:drawing>
            <wp:anchor distT="4294967294" distB="4294967294" distL="114300" distR="114300" simplePos="0" relativeHeight="251657216" behindDoc="0" locked="0" layoutInCell="1" allowOverlap="1" wp14:anchorId="35CA624D" wp14:editId="3029E456">
              <wp:simplePos x="0" y="0"/>
              <wp:positionH relativeFrom="column">
                <wp:posOffset>0</wp:posOffset>
              </wp:positionH>
              <wp:positionV relativeFrom="paragraph">
                <wp:posOffset>-47626</wp:posOffset>
              </wp:positionV>
              <wp:extent cx="6911975" cy="0"/>
              <wp:effectExtent l="0" t="0" r="22225" b="19050"/>
              <wp:wrapNone/>
              <wp:docPr id="9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911975" cy="0"/>
                      </a:xfrm>
                      <a:prstGeom prst="line">
                        <a:avLst/>
                      </a:prstGeom>
                      <a:noFill/>
                      <a:ln w="22225" cmpd="thickThin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3AF76FF" id="Line 3" o:spid="_x0000_s1026" style="position:absolute;z-index:25165721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0,-3.75pt" to="544.25pt,-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" strokecolor="gray" strokeweight="1.75pt">
              <v:stroke linestyle="thickThin"/>
            </v:line>
          </w:pict>
        </mc:Fallback>
      </mc:AlternateContent>
    </w:r>
    <w:r w:rsidR="00C70B74">
      <w:rPr>
        <w:rFonts w:ascii="Calibri" w:hAnsi="Calibri"/>
        <w:sz w:val="18"/>
        <w:szCs w:val="18"/>
      </w:rPr>
      <w:t xml:space="preserve">Tel: 028 6632 9965 </w:t>
    </w:r>
    <w:r w:rsidR="00C70B74">
      <w:rPr>
        <w:rFonts w:ascii="Calibri" w:hAnsi="Calibri"/>
        <w:sz w:val="18"/>
        <w:szCs w:val="18"/>
      </w:rPr>
      <w:tab/>
    </w:r>
    <w:r w:rsidR="00C70B74">
      <w:rPr>
        <w:rFonts w:ascii="Calibri" w:hAnsi="Calibri"/>
        <w:sz w:val="18"/>
        <w:szCs w:val="18"/>
      </w:rPr>
      <w:tab/>
    </w:r>
    <w:r w:rsidR="00F0287B" w:rsidRPr="00B12EBF">
      <w:rPr>
        <w:rFonts w:ascii="Calibri" w:hAnsi="Calibri"/>
        <w:sz w:val="18"/>
        <w:szCs w:val="18"/>
      </w:rPr>
      <w:t>Translink/</w:t>
    </w:r>
    <w:proofErr w:type="spellStart"/>
    <w:r w:rsidR="00F0287B" w:rsidRPr="00B12EBF">
      <w:rPr>
        <w:rFonts w:ascii="Calibri" w:hAnsi="Calibri"/>
        <w:sz w:val="18"/>
        <w:szCs w:val="18"/>
      </w:rPr>
      <w:t>Ulsterbus</w:t>
    </w:r>
    <w:proofErr w:type="spellEnd"/>
    <w:r w:rsidR="00F0287B" w:rsidRPr="00B12EBF">
      <w:rPr>
        <w:rFonts w:ascii="Calibri" w:hAnsi="Calibri"/>
        <w:sz w:val="18"/>
        <w:szCs w:val="18"/>
      </w:rPr>
      <w:t xml:space="preserve">, Wellington Road, </w:t>
    </w:r>
  </w:p>
  <w:p w14:paraId="7CEB7C55" w14:textId="77777777" w:rsidR="00F0287B" w:rsidRPr="00B12EBF" w:rsidRDefault="009315B1" w:rsidP="00C70B74">
    <w:pPr>
      <w:pStyle w:val="Footer"/>
      <w:tabs>
        <w:tab w:val="clear" w:pos="8640"/>
        <w:tab w:val="right" w:pos="11199"/>
      </w:tabs>
      <w:ind w:left="-142"/>
      <w:rPr>
        <w:rFonts w:ascii="Calibri" w:hAnsi="Calibri"/>
        <w:sz w:val="18"/>
        <w:szCs w:val="18"/>
      </w:rPr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52299234" wp14:editId="1FDAC25D">
          <wp:simplePos x="0" y="0"/>
          <wp:positionH relativeFrom="column">
            <wp:posOffset>1560801</wp:posOffset>
          </wp:positionH>
          <wp:positionV relativeFrom="paragraph">
            <wp:posOffset>141358</wp:posOffset>
          </wp:positionV>
          <wp:extent cx="4180499" cy="642758"/>
          <wp:effectExtent l="0" t="0" r="0" b="508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FooterSM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98454" cy="6455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0287B">
      <w:rPr>
        <w:rFonts w:ascii="Calibri" w:hAnsi="Calibri"/>
        <w:sz w:val="18"/>
        <w:szCs w:val="18"/>
      </w:rPr>
      <w:tab/>
    </w:r>
    <w:r w:rsidR="00C70B74">
      <w:rPr>
        <w:rFonts w:ascii="Calibri" w:hAnsi="Calibri"/>
        <w:sz w:val="18"/>
        <w:szCs w:val="18"/>
      </w:rPr>
      <w:tab/>
    </w:r>
    <w:r w:rsidR="00F0287B" w:rsidRPr="00B12EBF">
      <w:rPr>
        <w:rFonts w:ascii="Calibri" w:hAnsi="Calibri"/>
        <w:sz w:val="18"/>
        <w:szCs w:val="18"/>
      </w:rPr>
      <w:t>Enniskillen, Co Fermanagh BT74 7EF</w:t>
    </w:r>
  </w:p>
  <w:p w14:paraId="710DB778" w14:textId="77777777" w:rsidR="00F0287B" w:rsidRPr="00B12EBF" w:rsidRDefault="00CC5B7E" w:rsidP="00C70B74">
    <w:pPr>
      <w:pStyle w:val="Footer"/>
      <w:tabs>
        <w:tab w:val="right" w:pos="11199"/>
      </w:tabs>
      <w:ind w:left="-142"/>
      <w:rPr>
        <w:rFonts w:ascii="Calibri" w:hAnsi="Calibri"/>
        <w:sz w:val="18"/>
        <w:szCs w:val="18"/>
      </w:rPr>
    </w:pPr>
    <w:hyperlink r:id="rId2" w:history="1">
      <w:r w:rsidR="00F0287B" w:rsidRPr="00B12EBF">
        <w:rPr>
          <w:rStyle w:val="Hyperlink"/>
          <w:rFonts w:ascii="Calibri" w:hAnsi="Calibri"/>
          <w:sz w:val="18"/>
          <w:szCs w:val="18"/>
        </w:rPr>
        <w:t>enniskillensm@live.co.uk</w:t>
      </w:r>
    </w:hyperlink>
    <w:r w:rsidR="00F0287B" w:rsidRPr="00B12EBF">
      <w:rPr>
        <w:rFonts w:ascii="Calibri" w:hAnsi="Calibri"/>
        <w:sz w:val="18"/>
        <w:szCs w:val="18"/>
      </w:rPr>
      <w:t xml:space="preserve">   </w:t>
    </w:r>
    <w:r w:rsidR="00004FEF">
      <w:rPr>
        <w:rFonts w:ascii="Calibri" w:hAnsi="Calibri"/>
        <w:sz w:val="18"/>
        <w:szCs w:val="18"/>
      </w:rPr>
      <w:tab/>
    </w:r>
    <w:r w:rsidR="00004FEF">
      <w:rPr>
        <w:rFonts w:ascii="Calibri" w:hAnsi="Calibri"/>
        <w:sz w:val="18"/>
        <w:szCs w:val="18"/>
      </w:rPr>
      <w:tab/>
    </w:r>
    <w:r w:rsidR="00004FEF">
      <w:rPr>
        <w:rFonts w:ascii="Calibri" w:hAnsi="Calibri"/>
        <w:sz w:val="18"/>
        <w:szCs w:val="18"/>
      </w:rPr>
      <w:tab/>
    </w:r>
    <w:r w:rsidR="00004FEF" w:rsidRPr="00B12EBF">
      <w:rPr>
        <w:rFonts w:ascii="Calibri" w:hAnsi="Calibri"/>
        <w:i/>
        <w:sz w:val="18"/>
        <w:szCs w:val="18"/>
      </w:rPr>
      <w:t>Recognised as a Charity</w:t>
    </w:r>
  </w:p>
  <w:p w14:paraId="36447AB1" w14:textId="77777777" w:rsidR="00F0287B" w:rsidRDefault="00CC5B7E" w:rsidP="00C70B74">
    <w:pPr>
      <w:pStyle w:val="Footer"/>
      <w:tabs>
        <w:tab w:val="clear" w:pos="4320"/>
        <w:tab w:val="clear" w:pos="8640"/>
        <w:tab w:val="right" w:pos="11199"/>
      </w:tabs>
      <w:ind w:left="-142"/>
      <w:rPr>
        <w:rFonts w:ascii="Calibri" w:hAnsi="Calibri"/>
        <w:i/>
        <w:sz w:val="18"/>
        <w:szCs w:val="18"/>
      </w:rPr>
    </w:pPr>
    <w:hyperlink r:id="rId3" w:history="1">
      <w:r w:rsidR="00F0287B" w:rsidRPr="00B12EBF">
        <w:rPr>
          <w:rStyle w:val="Hyperlink"/>
          <w:rFonts w:ascii="Calibri" w:hAnsi="Calibri"/>
          <w:sz w:val="18"/>
          <w:szCs w:val="18"/>
        </w:rPr>
        <w:t>www.shopmobilityenniskillen.com</w:t>
      </w:r>
    </w:hyperlink>
    <w:r w:rsidR="00F0287B" w:rsidRPr="00B12EBF">
      <w:rPr>
        <w:rFonts w:ascii="Calibri" w:hAnsi="Calibri"/>
        <w:sz w:val="18"/>
        <w:szCs w:val="18"/>
      </w:rPr>
      <w:t xml:space="preserve">      </w:t>
    </w:r>
    <w:r w:rsidR="00F0287B" w:rsidRPr="00B12EBF">
      <w:rPr>
        <w:rFonts w:ascii="Calibri" w:hAnsi="Calibri"/>
        <w:sz w:val="18"/>
        <w:szCs w:val="18"/>
      </w:rPr>
      <w:tab/>
    </w:r>
    <w:r w:rsidR="00004FEF" w:rsidRPr="00B12EBF">
      <w:rPr>
        <w:rFonts w:ascii="Calibri" w:hAnsi="Calibri"/>
        <w:i/>
        <w:sz w:val="18"/>
        <w:szCs w:val="18"/>
      </w:rPr>
      <w:t xml:space="preserve">by HMRC – </w:t>
    </w:r>
    <w:r w:rsidR="00004FEF" w:rsidRPr="00B12EBF">
      <w:rPr>
        <w:rFonts w:ascii="Calibri" w:hAnsi="Calibri"/>
        <w:i/>
        <w:sz w:val="18"/>
        <w:szCs w:val="18"/>
        <w:u w:val="single"/>
      </w:rPr>
      <w:t>Ref No: XT16781</w:t>
    </w:r>
  </w:p>
  <w:p w14:paraId="7C23BB21" w14:textId="77777777" w:rsidR="00004FEF" w:rsidRPr="00004FEF" w:rsidRDefault="00F0287B" w:rsidP="00C70B74">
    <w:pPr>
      <w:pStyle w:val="Footer"/>
      <w:tabs>
        <w:tab w:val="clear" w:pos="4320"/>
        <w:tab w:val="clear" w:pos="8640"/>
      </w:tabs>
      <w:ind w:hanging="1582"/>
      <w:rPr>
        <w:rFonts w:ascii="Calibri" w:hAnsi="Calibri"/>
        <w:i/>
        <w:sz w:val="18"/>
        <w:szCs w:val="18"/>
      </w:rPr>
    </w:pPr>
    <w:r>
      <w:rPr>
        <w:rFonts w:ascii="Calibri" w:hAnsi="Calibri"/>
        <w:i/>
        <w:sz w:val="18"/>
        <w:szCs w:val="18"/>
      </w:rPr>
      <w:tab/>
    </w:r>
    <w:r w:rsidRPr="00B12EBF">
      <w:rPr>
        <w:rFonts w:ascii="Calibri" w:hAnsi="Calibri"/>
        <w:i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8072659" w14:textId="77777777" w:rsidR="00A07ACD" w:rsidRDefault="00A07ACD">
      <w:r>
        <w:separator/>
      </w:r>
    </w:p>
  </w:footnote>
  <w:footnote w:type="continuationSeparator" w:id="0">
    <w:p w14:paraId="26F9DD4B" w14:textId="77777777" w:rsidR="00A07ACD" w:rsidRDefault="00A07A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1880AB" w14:textId="77777777" w:rsidR="00065B24" w:rsidRDefault="008B7C74" w:rsidP="002D0CE4">
    <w:pPr>
      <w:pStyle w:val="Header"/>
      <w:jc w:val="cen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33AFA5AE" wp14:editId="7473D55B">
          <wp:simplePos x="0" y="0"/>
          <wp:positionH relativeFrom="column">
            <wp:posOffset>2636674</wp:posOffset>
          </wp:positionH>
          <wp:positionV relativeFrom="paragraph">
            <wp:posOffset>-279400</wp:posOffset>
          </wp:positionV>
          <wp:extent cx="1617784" cy="1442900"/>
          <wp:effectExtent l="0" t="0" r="1905" b="508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SM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7784" cy="14429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ACCF966" wp14:editId="448882EA">
          <wp:simplePos x="0" y="0"/>
          <wp:positionH relativeFrom="margin">
            <wp:posOffset>2742565</wp:posOffset>
          </wp:positionH>
          <wp:positionV relativeFrom="paragraph">
            <wp:posOffset>-219263</wp:posOffset>
          </wp:positionV>
          <wp:extent cx="1460500" cy="1307465"/>
          <wp:effectExtent l="0" t="0" r="6350" b="6985"/>
          <wp:wrapNone/>
          <wp:docPr id="2" name="Picture 17" descr="C:\Users\Enniskillen2\Pictures\My Pictures\Art\LOGOS\SME 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C:\Users\Enniskillen2\Pictures\My Pictures\Art\LOGOS\SME Logo1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0500" cy="1307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0D0F2B" w14:textId="77777777" w:rsidR="00065B24" w:rsidRDefault="00065B24" w:rsidP="002D0CE4">
    <w:pPr>
      <w:pStyle w:val="Header"/>
      <w:jc w:val="center"/>
    </w:pPr>
  </w:p>
  <w:p w14:paraId="040B9F72" w14:textId="77777777" w:rsidR="00065B24" w:rsidRDefault="00065B24" w:rsidP="002D0CE4">
    <w:pPr>
      <w:pStyle w:val="Header"/>
      <w:jc w:val="center"/>
    </w:pPr>
  </w:p>
  <w:p w14:paraId="4CF07C14" w14:textId="77777777" w:rsidR="00065B24" w:rsidRDefault="00065B24" w:rsidP="002D0CE4">
    <w:pPr>
      <w:pStyle w:val="Header"/>
      <w:jc w:val="center"/>
    </w:pPr>
  </w:p>
  <w:p w14:paraId="40D4F6CA" w14:textId="77777777" w:rsidR="00065B24" w:rsidRDefault="00065B24" w:rsidP="002D0CE4">
    <w:pPr>
      <w:pStyle w:val="Header"/>
      <w:jc w:val="center"/>
    </w:pPr>
  </w:p>
  <w:p w14:paraId="450C6FF6" w14:textId="77777777" w:rsidR="00065B24" w:rsidRDefault="00065B24" w:rsidP="002D0CE4">
    <w:pPr>
      <w:pStyle w:val="Header"/>
      <w:jc w:val="center"/>
    </w:pPr>
  </w:p>
  <w:p w14:paraId="092FFC46" w14:textId="77777777" w:rsidR="00F0287B" w:rsidRDefault="00F0287B" w:rsidP="002D0CE4">
    <w:pPr>
      <w:pStyle w:val="Header"/>
      <w:jc w:val="center"/>
    </w:pPr>
  </w:p>
  <w:p w14:paraId="10EDBCFC" w14:textId="77777777" w:rsidR="00F0287B" w:rsidRDefault="00B30FD1" w:rsidP="002D0CE4">
    <w:pPr>
      <w:pStyle w:val="Header"/>
      <w:jc w:val="center"/>
    </w:pPr>
    <w:r w:rsidRPr="00E4416F">
      <w:rPr>
        <w:noProof/>
      </w:rPr>
      <w:drawing>
        <wp:inline distT="0" distB="0" distL="0" distR="0" wp14:anchorId="44132213" wp14:editId="2D0F0F4A">
          <wp:extent cx="6988810" cy="39370"/>
          <wp:effectExtent l="0" t="0" r="2540" b="0"/>
          <wp:docPr id="5" name="Picture 2" descr="Logo Backgroun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Background"/>
                  <pic:cNvPicPr>
                    <a:picLocks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8810" cy="39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3DA22A" w14:textId="77777777" w:rsidR="008223DB" w:rsidRPr="008223DB" w:rsidRDefault="008223DB" w:rsidP="008223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E246DC"/>
    <w:multiLevelType w:val="hybridMultilevel"/>
    <w:tmpl w:val="415E01FE"/>
    <w:lvl w:ilvl="0" w:tplc="08090001">
      <w:start w:val="1"/>
      <w:numFmt w:val="bullet"/>
      <w:lvlText w:val=""/>
      <w:lvlJc w:val="left"/>
      <w:pPr>
        <w:ind w:left="9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1" w15:restartNumberingAfterBreak="0">
    <w:nsid w:val="4B401393"/>
    <w:multiLevelType w:val="hybridMultilevel"/>
    <w:tmpl w:val="3D5AFA7C"/>
    <w:lvl w:ilvl="0" w:tplc="08090001">
      <w:start w:val="1"/>
      <w:numFmt w:val="bullet"/>
      <w:lvlText w:val=""/>
      <w:lvlJc w:val="left"/>
      <w:pPr>
        <w:ind w:left="91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3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0" w:hanging="360"/>
      </w:pPr>
      <w:rPr>
        <w:rFonts w:ascii="Wingdings" w:hAnsi="Wingdings" w:hint="default"/>
      </w:rPr>
    </w:lvl>
  </w:abstractNum>
  <w:abstractNum w:abstractNumId="2" w15:restartNumberingAfterBreak="0">
    <w:nsid w:val="624D5FD4"/>
    <w:multiLevelType w:val="hybridMultilevel"/>
    <w:tmpl w:val="984896DE"/>
    <w:lvl w:ilvl="0" w:tplc="9AAE7F00">
      <w:start w:val="1"/>
      <w:numFmt w:val="decimal"/>
      <w:lvlText w:val="%1."/>
      <w:lvlJc w:val="left"/>
      <w:pPr>
        <w:ind w:left="100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8" w:hanging="360"/>
      </w:pPr>
    </w:lvl>
    <w:lvl w:ilvl="2" w:tplc="0809001B" w:tentative="1">
      <w:start w:val="1"/>
      <w:numFmt w:val="lowerRoman"/>
      <w:lvlText w:val="%3."/>
      <w:lvlJc w:val="right"/>
      <w:pPr>
        <w:ind w:left="2448" w:hanging="180"/>
      </w:pPr>
    </w:lvl>
    <w:lvl w:ilvl="3" w:tplc="0809000F" w:tentative="1">
      <w:start w:val="1"/>
      <w:numFmt w:val="decimal"/>
      <w:lvlText w:val="%4."/>
      <w:lvlJc w:val="left"/>
      <w:pPr>
        <w:ind w:left="3168" w:hanging="360"/>
      </w:pPr>
    </w:lvl>
    <w:lvl w:ilvl="4" w:tplc="08090019" w:tentative="1">
      <w:start w:val="1"/>
      <w:numFmt w:val="lowerLetter"/>
      <w:lvlText w:val="%5."/>
      <w:lvlJc w:val="left"/>
      <w:pPr>
        <w:ind w:left="3888" w:hanging="360"/>
      </w:pPr>
    </w:lvl>
    <w:lvl w:ilvl="5" w:tplc="0809001B" w:tentative="1">
      <w:start w:val="1"/>
      <w:numFmt w:val="lowerRoman"/>
      <w:lvlText w:val="%6."/>
      <w:lvlJc w:val="right"/>
      <w:pPr>
        <w:ind w:left="4608" w:hanging="180"/>
      </w:pPr>
    </w:lvl>
    <w:lvl w:ilvl="6" w:tplc="0809000F" w:tentative="1">
      <w:start w:val="1"/>
      <w:numFmt w:val="decimal"/>
      <w:lvlText w:val="%7."/>
      <w:lvlJc w:val="left"/>
      <w:pPr>
        <w:ind w:left="5328" w:hanging="360"/>
      </w:pPr>
    </w:lvl>
    <w:lvl w:ilvl="7" w:tplc="08090019" w:tentative="1">
      <w:start w:val="1"/>
      <w:numFmt w:val="lowerLetter"/>
      <w:lvlText w:val="%8."/>
      <w:lvlJc w:val="left"/>
      <w:pPr>
        <w:ind w:left="6048" w:hanging="360"/>
      </w:pPr>
    </w:lvl>
    <w:lvl w:ilvl="8" w:tplc="0809001B" w:tentative="1">
      <w:start w:val="1"/>
      <w:numFmt w:val="lowerRoman"/>
      <w:lvlText w:val="%9."/>
      <w:lvlJc w:val="right"/>
      <w:pPr>
        <w:ind w:left="6768" w:hanging="180"/>
      </w:pPr>
    </w:lvl>
  </w:abstractNum>
  <w:num w:numId="1" w16cid:durableId="341787339">
    <w:abstractNumId w:val="2"/>
  </w:num>
  <w:num w:numId="2" w16cid:durableId="1239560524">
    <w:abstractNumId w:val="1"/>
  </w:num>
  <w:num w:numId="3" w16cid:durableId="18674074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3DB"/>
    <w:rsid w:val="00004FEF"/>
    <w:rsid w:val="000370A8"/>
    <w:rsid w:val="000409DB"/>
    <w:rsid w:val="00043680"/>
    <w:rsid w:val="0005526E"/>
    <w:rsid w:val="00065B24"/>
    <w:rsid w:val="00077B60"/>
    <w:rsid w:val="000952EC"/>
    <w:rsid w:val="000D574E"/>
    <w:rsid w:val="000D7024"/>
    <w:rsid w:val="00125E47"/>
    <w:rsid w:val="00133C42"/>
    <w:rsid w:val="001635BE"/>
    <w:rsid w:val="00172382"/>
    <w:rsid w:val="0019184F"/>
    <w:rsid w:val="001B0EA9"/>
    <w:rsid w:val="001C4EEB"/>
    <w:rsid w:val="001E3AAD"/>
    <w:rsid w:val="001F72E1"/>
    <w:rsid w:val="001F735A"/>
    <w:rsid w:val="00205B81"/>
    <w:rsid w:val="00240B34"/>
    <w:rsid w:val="00260849"/>
    <w:rsid w:val="002636C1"/>
    <w:rsid w:val="002679E9"/>
    <w:rsid w:val="00285EB8"/>
    <w:rsid w:val="002A775F"/>
    <w:rsid w:val="002B3DDC"/>
    <w:rsid w:val="002D0CE4"/>
    <w:rsid w:val="00314D3F"/>
    <w:rsid w:val="0032013F"/>
    <w:rsid w:val="00324D13"/>
    <w:rsid w:val="00326BCF"/>
    <w:rsid w:val="0033272C"/>
    <w:rsid w:val="003B013C"/>
    <w:rsid w:val="003C2063"/>
    <w:rsid w:val="003E1B8C"/>
    <w:rsid w:val="00402FAF"/>
    <w:rsid w:val="004100B8"/>
    <w:rsid w:val="004201DE"/>
    <w:rsid w:val="00421528"/>
    <w:rsid w:val="00461C57"/>
    <w:rsid w:val="004734F2"/>
    <w:rsid w:val="004955D7"/>
    <w:rsid w:val="004956B8"/>
    <w:rsid w:val="004C0A36"/>
    <w:rsid w:val="004F7317"/>
    <w:rsid w:val="0053408A"/>
    <w:rsid w:val="0054124B"/>
    <w:rsid w:val="00581CD7"/>
    <w:rsid w:val="005A3FC1"/>
    <w:rsid w:val="005B7727"/>
    <w:rsid w:val="005C112F"/>
    <w:rsid w:val="005F0E74"/>
    <w:rsid w:val="00615217"/>
    <w:rsid w:val="00623264"/>
    <w:rsid w:val="00631175"/>
    <w:rsid w:val="006646F9"/>
    <w:rsid w:val="006A1FC9"/>
    <w:rsid w:val="006B260F"/>
    <w:rsid w:val="006D3BB4"/>
    <w:rsid w:val="00706D8E"/>
    <w:rsid w:val="0071005F"/>
    <w:rsid w:val="00715C39"/>
    <w:rsid w:val="00716B16"/>
    <w:rsid w:val="00756523"/>
    <w:rsid w:val="007B4880"/>
    <w:rsid w:val="007B7F66"/>
    <w:rsid w:val="007C33CB"/>
    <w:rsid w:val="007C57E3"/>
    <w:rsid w:val="007E6E16"/>
    <w:rsid w:val="0082210A"/>
    <w:rsid w:val="008223DB"/>
    <w:rsid w:val="00842F70"/>
    <w:rsid w:val="00846FD2"/>
    <w:rsid w:val="00856BC8"/>
    <w:rsid w:val="008A3234"/>
    <w:rsid w:val="008A7BE0"/>
    <w:rsid w:val="008B0FD6"/>
    <w:rsid w:val="008B7C74"/>
    <w:rsid w:val="008D0418"/>
    <w:rsid w:val="008F4A23"/>
    <w:rsid w:val="00911FBF"/>
    <w:rsid w:val="00915A02"/>
    <w:rsid w:val="0092799C"/>
    <w:rsid w:val="009315B1"/>
    <w:rsid w:val="00936120"/>
    <w:rsid w:val="009A6369"/>
    <w:rsid w:val="009B085B"/>
    <w:rsid w:val="009B7F90"/>
    <w:rsid w:val="009C268A"/>
    <w:rsid w:val="009E2C45"/>
    <w:rsid w:val="009F0C9E"/>
    <w:rsid w:val="00A05A03"/>
    <w:rsid w:val="00A07ACD"/>
    <w:rsid w:val="00A12C6F"/>
    <w:rsid w:val="00A36177"/>
    <w:rsid w:val="00A45038"/>
    <w:rsid w:val="00A56624"/>
    <w:rsid w:val="00A719A0"/>
    <w:rsid w:val="00A7279C"/>
    <w:rsid w:val="00A845A4"/>
    <w:rsid w:val="00A85F65"/>
    <w:rsid w:val="00A90D8D"/>
    <w:rsid w:val="00AA0718"/>
    <w:rsid w:val="00AD0C60"/>
    <w:rsid w:val="00AD1FC1"/>
    <w:rsid w:val="00B12EBF"/>
    <w:rsid w:val="00B165C0"/>
    <w:rsid w:val="00B30043"/>
    <w:rsid w:val="00B30FD1"/>
    <w:rsid w:val="00BA5446"/>
    <w:rsid w:val="00BA5563"/>
    <w:rsid w:val="00BC10E4"/>
    <w:rsid w:val="00BC78D8"/>
    <w:rsid w:val="00BF6ED9"/>
    <w:rsid w:val="00C171F5"/>
    <w:rsid w:val="00C668ED"/>
    <w:rsid w:val="00C70B74"/>
    <w:rsid w:val="00C7438D"/>
    <w:rsid w:val="00C7564F"/>
    <w:rsid w:val="00CA58FF"/>
    <w:rsid w:val="00CB7143"/>
    <w:rsid w:val="00CC0C8B"/>
    <w:rsid w:val="00CC5B7E"/>
    <w:rsid w:val="00CD3F68"/>
    <w:rsid w:val="00CF69E1"/>
    <w:rsid w:val="00D07C21"/>
    <w:rsid w:val="00D1177D"/>
    <w:rsid w:val="00D2438D"/>
    <w:rsid w:val="00D46FA5"/>
    <w:rsid w:val="00D5019B"/>
    <w:rsid w:val="00D5552B"/>
    <w:rsid w:val="00D66CDC"/>
    <w:rsid w:val="00D94943"/>
    <w:rsid w:val="00D97B42"/>
    <w:rsid w:val="00DC1702"/>
    <w:rsid w:val="00DC4CC8"/>
    <w:rsid w:val="00DE27B0"/>
    <w:rsid w:val="00DF4C1B"/>
    <w:rsid w:val="00E27767"/>
    <w:rsid w:val="00E43CF2"/>
    <w:rsid w:val="00E94B67"/>
    <w:rsid w:val="00EA09FD"/>
    <w:rsid w:val="00EA1F15"/>
    <w:rsid w:val="00EA6BD6"/>
    <w:rsid w:val="00EB1BDD"/>
    <w:rsid w:val="00EC0A60"/>
    <w:rsid w:val="00ED0AE1"/>
    <w:rsid w:val="00ED53DF"/>
    <w:rsid w:val="00F0287B"/>
    <w:rsid w:val="00F06596"/>
    <w:rsid w:val="00F3533B"/>
    <w:rsid w:val="00F46699"/>
    <w:rsid w:val="00F50B33"/>
    <w:rsid w:val="00FA6CCD"/>
    <w:rsid w:val="00FB6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C1D2C0E"/>
  <w15:chartTrackingRefBased/>
  <w15:docId w15:val="{560C4A1D-B8CD-4430-AFF7-BEEADBE7B1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223DB"/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C7438D"/>
    <w:rPr>
      <w:color w:val="0000FF"/>
      <w:u w:val="single"/>
    </w:rPr>
  </w:style>
  <w:style w:type="paragraph" w:customStyle="1" w:styleId="ecmsonormal">
    <w:name w:val="ec_msonormal"/>
    <w:basedOn w:val="Normal"/>
    <w:rsid w:val="00C7438D"/>
    <w:pPr>
      <w:spacing w:after="324"/>
    </w:pPr>
    <w:rPr>
      <w:rFonts w:ascii="Times New Roman" w:hAnsi="Times New Roman" w:cs="Times New Roman"/>
      <w:sz w:val="24"/>
      <w:szCs w:val="24"/>
      <w:lang w:val="en-US" w:eastAsia="en-US"/>
    </w:rPr>
  </w:style>
  <w:style w:type="table" w:styleId="TableGrid">
    <w:name w:val="Table Grid"/>
    <w:basedOn w:val="TableNormal"/>
    <w:rsid w:val="00C743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rsid w:val="00756523"/>
    <w:pPr>
      <w:tabs>
        <w:tab w:val="center" w:pos="4320"/>
        <w:tab w:val="right" w:pos="8640"/>
      </w:tabs>
    </w:pPr>
    <w:rPr>
      <w:color w:val="555555"/>
      <w:szCs w:val="36"/>
      <w:lang w:eastAsia="en-US"/>
    </w:rPr>
  </w:style>
  <w:style w:type="paragraph" w:styleId="Header">
    <w:name w:val="header"/>
    <w:basedOn w:val="Normal"/>
    <w:rsid w:val="002D0CE4"/>
    <w:pPr>
      <w:tabs>
        <w:tab w:val="center" w:pos="4320"/>
        <w:tab w:val="right" w:pos="8640"/>
      </w:tabs>
    </w:pPr>
  </w:style>
  <w:style w:type="paragraph" w:customStyle="1" w:styleId="SME">
    <w:name w:val="SME"/>
    <w:basedOn w:val="Normal"/>
    <w:rsid w:val="00BA5563"/>
    <w:rPr>
      <w:rFonts w:ascii="Century Gothic" w:hAnsi="Century Gothic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hopmobilityenniskillen.com" TargetMode="External"/><Relationship Id="rId2" Type="http://schemas.openxmlformats.org/officeDocument/2006/relationships/hyperlink" Target="mailto:shopmobilitysm@live.co.uk" TargetMode="External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nniskillen2\Desktop\2014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1">
      <a:majorFont>
        <a:latin typeface="Source Sans Pro Black"/>
        <a:ea typeface=""/>
        <a:cs typeface=""/>
      </a:majorFont>
      <a:minorFont>
        <a:latin typeface="Source Sans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2014 Letterhead</Template>
  <TotalTime>20</TotalTime>
  <Pages>2</Pages>
  <Words>331</Words>
  <Characters>1956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2283</CharactersWithSpaces>
  <SharedDoc>false</SharedDoc>
  <HLinks>
    <vt:vector size="12" baseType="variant">
      <vt:variant>
        <vt:i4>3997818</vt:i4>
      </vt:variant>
      <vt:variant>
        <vt:i4>3</vt:i4>
      </vt:variant>
      <vt:variant>
        <vt:i4>0</vt:i4>
      </vt:variant>
      <vt:variant>
        <vt:i4>5</vt:i4>
      </vt:variant>
      <vt:variant>
        <vt:lpwstr>http://www.shopmobilityenniskillen.com/</vt:lpwstr>
      </vt:variant>
      <vt:variant>
        <vt:lpwstr/>
      </vt:variant>
      <vt:variant>
        <vt:i4>7340039</vt:i4>
      </vt:variant>
      <vt:variant>
        <vt:i4>0</vt:i4>
      </vt:variant>
      <vt:variant>
        <vt:i4>0</vt:i4>
      </vt:variant>
      <vt:variant>
        <vt:i4>5</vt:i4>
      </vt:variant>
      <vt:variant>
        <vt:lpwstr>mailto:shopmobilitysm@live.co.uk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Stefan - Shopmobility Enniskillen</dc:creator>
  <cp:keywords/>
  <dc:description/>
  <cp:lastModifiedBy>Shopmobility Enniskillen</cp:lastModifiedBy>
  <cp:revision>23</cp:revision>
  <cp:lastPrinted>2014-11-10T11:38:00Z</cp:lastPrinted>
  <dcterms:created xsi:type="dcterms:W3CDTF">2014-11-10T10:20:00Z</dcterms:created>
  <dcterms:modified xsi:type="dcterms:W3CDTF">2024-07-31T09:59:00Z</dcterms:modified>
</cp:coreProperties>
</file>