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2F344" w14:textId="587BE4B4" w:rsidR="00473CA2" w:rsidRDefault="00A12A0C" w:rsidP="00A12A0C">
      <w:pPr>
        <w:pStyle w:val="Subtitle"/>
        <w:spacing w:after="60"/>
      </w:pPr>
      <w:r>
        <w:rPr>
          <w:noProof/>
          <w:lang w:eastAsia="en-GB"/>
        </w:rPr>
        <mc:AlternateContent>
          <mc:Choice Requires="wps">
            <w:drawing>
              <wp:anchor distT="0" distB="0" distL="114300" distR="114300" simplePos="0" relativeHeight="251660288" behindDoc="0" locked="0" layoutInCell="1" allowOverlap="1" wp14:anchorId="4677548B" wp14:editId="3B04CA25">
                <wp:simplePos x="0" y="0"/>
                <wp:positionH relativeFrom="page">
                  <wp:posOffset>443230</wp:posOffset>
                </wp:positionH>
                <wp:positionV relativeFrom="page">
                  <wp:posOffset>581751</wp:posOffset>
                </wp:positionV>
                <wp:extent cx="4895215" cy="1034415"/>
                <wp:effectExtent l="0" t="0" r="6985" b="6985"/>
                <wp:wrapNone/>
                <wp:docPr id="4" name="Text Box 4"/>
                <wp:cNvGraphicFramePr/>
                <a:graphic xmlns:a="http://schemas.openxmlformats.org/drawingml/2006/main">
                  <a:graphicData uri="http://schemas.microsoft.com/office/word/2010/wordprocessingShape">
                    <wps:wsp>
                      <wps:cNvSpPr txBox="1"/>
                      <wps:spPr>
                        <a:xfrm>
                          <a:off x="0" y="0"/>
                          <a:ext cx="4895215" cy="103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9pt;margin-top:45.8pt;width:385.45pt;height:8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" filled="f" stroked="f">
                <v:textbox inset="0,0,0,0">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v:textbox>
                <w10:wrap anchorx="page" anchory="page"/>
              </v:shape>
            </w:pict>
          </mc:Fallback>
        </mc:AlternateContent>
      </w:r>
      <w:r>
        <w:rPr>
          <w:noProof/>
          <w:lang w:eastAsia="en-GB"/>
        </w:rPr>
        <mc:AlternateContent>
          <mc:Choice Requires="wpg">
            <w:drawing>
              <wp:anchor distT="0" distB="0" distL="114300" distR="114300" simplePos="0" relativeHeight="251659264" behindDoc="0" locked="0" layoutInCell="1" allowOverlap="1" wp14:anchorId="08987B69" wp14:editId="1D309FC5">
                <wp:simplePos x="0" y="0"/>
                <wp:positionH relativeFrom="page">
                  <wp:posOffset>-36195</wp:posOffset>
                </wp:positionH>
                <wp:positionV relativeFrom="page">
                  <wp:posOffset>-36195</wp:posOffset>
                </wp:positionV>
                <wp:extent cx="7128000" cy="1798200"/>
                <wp:effectExtent l="0" t="0" r="0" b="5715"/>
                <wp:wrapThrough wrapText="bothSides">
                  <wp:wrapPolygon edited="0">
                    <wp:start x="0" y="0"/>
                    <wp:lineTo x="0" y="21058"/>
                    <wp:lineTo x="17088" y="21363"/>
                    <wp:lineTo x="21475" y="21363"/>
                    <wp:lineTo x="21475" y="3052"/>
                    <wp:lineTo x="1647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7118502" cy="1798200"/>
                          <a:chOff x="9498" y="0"/>
                          <a:chExt cx="7118836" cy="1799291"/>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498" y="0"/>
                            <a:ext cx="5406444" cy="1748790"/>
                          </a:xfrm>
                          <a:prstGeom prst="rect">
                            <a:avLst/>
                          </a:prstGeom>
                        </pic:spPr>
                      </pic:pic>
                      <pic:pic xmlns:pic="http://schemas.openxmlformats.org/drawingml/2006/picture">
                        <pic:nvPicPr>
                          <pic:cNvPr id="10" name="Picture 10"/>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5693869" y="268941"/>
                            <a:ext cx="1434465" cy="153035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892560F" id="Group 11" o:spid="_x0000_s1026" style="position:absolute;margin-left:-2.85pt;margin-top:-2.8pt;width:561.25pt;height:141.6pt;z-index:251659264;mso-position-horizontal-relative:page;mso-position-vertical-relative:page;mso-width-relative:margin;mso-height-relative:margin" coordorigin="9498" coordsize="7118836,17992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498;width:5406444;height:174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B&#10;D8zBAAAA2gAAAA8AAABkcnMvZG93bnJldi54bWxEj0GLwjAUhO/C/ofwFrxpqgfRrlFE2EUQwbWC&#10;17fNsyk2LyWJWv+9ERY8DjPzDTNfdrYRN/KhdqxgNMxAEJdO11wpOBbfgymIEJE1No5JwYMCLBcf&#10;vTnm2t35l26HWIkE4ZCjAhNjm0sZSkMWw9C1xMk7O28xJukrqT3eE9w2cpxlE2mx5rRgsKW1ofJy&#10;uFoFmvcrNBdZbI+70c9Ynv6uj71Xqv/Zrb5AROriO/zf3mgFM3hdSTd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8BD8zBAAAA2gAAAA8AAAAAAAAAAAAAAAAAnAIAAGRy&#10;cy9kb3ducmV2LnhtbFBLBQYAAAAABAAEAPcAAACKAwAAAAA=&#10;">
                  <v:imagedata r:id="rId13" o:title=""/>
                  <v:path arrowok="t"/>
                </v:shape>
                <v:shape id="Picture 10" o:spid="_x0000_s1028" type="#_x0000_t75" style="position:absolute;left:5693869;top:268941;width:1434465;height:1530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0&#10;VNDCAAAA2wAAAA8AAABkcnMvZG93bnJldi54bWxEj0FLAzEQhe9C/0MYoRexiT1oWJsWUQperYIe&#10;h810d+lmkiZpu/33zkHwNsN78943q80URnWmXIbIDh4WBhRxG/3AnYOvz+29BVUqsscxMjm4UoHN&#10;enazwsbHC3/QeVc7JSFcGnTQ15oarUvbU8CyiIlYtH3MAausudM+40XCw6iXxjzqgANLQ4+JXntq&#10;D7tTcPA2peHHmhPbXL+X5i7Z49PWOje/nV6eQVWa6r/57/rdC77Qyy8ygF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NFTQwgAAANsAAAAPAAAAAAAAAAAAAAAAAJwCAABk&#10;cnMvZG93bnJldi54bWxQSwUGAAAAAAQABAD3AAAAiwMAAAAA&#10;">
                  <v:imagedata r:id="rId14" o:title=""/>
                  <v:path arrowok="t"/>
                </v:shape>
                <w10:wrap type="through" anchorx="page" anchory="page"/>
              </v:group>
            </w:pict>
          </mc:Fallback>
        </mc:AlternateContent>
      </w:r>
      <w:r>
        <w:t>Role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0"/>
        <w:gridCol w:w="7120"/>
      </w:tblGrid>
      <w:tr w:rsidR="00822712" w14:paraId="17462492" w14:textId="77777777" w:rsidTr="00822712">
        <w:trPr>
          <w:trHeight w:val="378"/>
        </w:trPr>
        <w:tc>
          <w:tcPr>
            <w:tcW w:w="3410" w:type="dxa"/>
            <w:vAlign w:val="center"/>
          </w:tcPr>
          <w:p w14:paraId="209DDCDD" w14:textId="4D378FCD" w:rsidR="00822712" w:rsidRDefault="00822712" w:rsidP="00822712">
            <w:pPr>
              <w:spacing w:after="0"/>
            </w:pPr>
            <w:r>
              <w:t>Role you are applying for:</w:t>
            </w:r>
          </w:p>
        </w:tc>
        <w:tc>
          <w:tcPr>
            <w:tcW w:w="7120" w:type="dxa"/>
            <w:vAlign w:val="center"/>
          </w:tcPr>
          <w:p w14:paraId="632ED8F5" w14:textId="7E98F703" w:rsidR="00822712" w:rsidRDefault="00822712" w:rsidP="00DF07FF">
            <w:pPr>
              <w:spacing w:after="0"/>
            </w:pPr>
            <w:r>
              <w:fldChar w:fldCharType="begin"/>
            </w:r>
            <w:r>
              <w:instrText xml:space="preserve"> MACROBUTTON  AcceptAllChangesInDoc </w:instrText>
            </w:r>
            <w:r>
              <w:fldChar w:fldCharType="end"/>
            </w:r>
            <w:r w:rsidR="00DF07FF">
              <w:fldChar w:fldCharType="begin">
                <w:ffData>
                  <w:name w:val="Text2"/>
                  <w:enabled/>
                  <w:calcOnExit w:val="0"/>
                  <w:statusText w:type="text" w:val="Enter role title here"/>
                  <w:textInput/>
                </w:ffData>
              </w:fldChar>
            </w:r>
            <w:bookmarkStart w:id="0" w:name="Text2"/>
            <w:r w:rsidR="00DF07FF">
              <w:instrText xml:space="preserve"> FORMTEXT </w:instrText>
            </w:r>
            <w:r w:rsidR="00DF07FF">
              <w:fldChar w:fldCharType="separate"/>
            </w:r>
            <w:bookmarkStart w:id="1" w:name="_GoBack"/>
            <w:r w:rsidR="00DF07FF">
              <w:rPr>
                <w:noProof/>
              </w:rPr>
              <w:t> </w:t>
            </w:r>
            <w:r w:rsidR="00DF07FF">
              <w:rPr>
                <w:noProof/>
              </w:rPr>
              <w:t> </w:t>
            </w:r>
            <w:r w:rsidR="00DF07FF">
              <w:rPr>
                <w:noProof/>
              </w:rPr>
              <w:t> </w:t>
            </w:r>
            <w:r w:rsidR="00DF07FF">
              <w:rPr>
                <w:noProof/>
              </w:rPr>
              <w:t> </w:t>
            </w:r>
            <w:r w:rsidR="00DF07FF">
              <w:rPr>
                <w:noProof/>
              </w:rPr>
              <w:t> </w:t>
            </w:r>
            <w:bookmarkEnd w:id="1"/>
            <w:r w:rsidR="00DF07FF">
              <w:fldChar w:fldCharType="end"/>
            </w:r>
            <w:bookmarkEnd w:id="0"/>
            <w:r>
              <w:t xml:space="preserve"> </w:t>
            </w:r>
          </w:p>
        </w:tc>
      </w:tr>
      <w:tr w:rsidR="00822712" w14:paraId="02A356F0" w14:textId="77777777" w:rsidTr="00822712">
        <w:trPr>
          <w:trHeight w:val="378"/>
        </w:trPr>
        <w:tc>
          <w:tcPr>
            <w:tcW w:w="3410" w:type="dxa"/>
            <w:vAlign w:val="center"/>
          </w:tcPr>
          <w:p w14:paraId="2FF8F606" w14:textId="6DF79E50" w:rsidR="00822712" w:rsidRDefault="00822712" w:rsidP="00822712">
            <w:pPr>
              <w:spacing w:after="0"/>
            </w:pPr>
            <w:r w:rsidRPr="00D80D4F">
              <w:t>How did you hear about this role?</w:t>
            </w:r>
          </w:p>
        </w:tc>
        <w:tc>
          <w:tcPr>
            <w:tcW w:w="7120" w:type="dxa"/>
            <w:vAlign w:val="center"/>
          </w:tcPr>
          <w:p w14:paraId="41520555" w14:textId="1F18C69C" w:rsidR="00822712" w:rsidRDefault="00822712" w:rsidP="00822712">
            <w:pPr>
              <w:spacing w:after="0"/>
            </w:pPr>
            <w:r>
              <w:fldChar w:fldCharType="begin">
                <w:ffData>
                  <w:name w:val="Text1"/>
                  <w:enabled/>
                  <w:calcOnExit w:val="0"/>
                  <w:statusText w:type="text" w:val="Enter how you heard about the ro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A9572" w14:textId="524F7FBB" w:rsidR="00A12A0C" w:rsidRPr="00FF2279" w:rsidRDefault="00A12A0C"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742"/>
        <w:gridCol w:w="569"/>
        <w:gridCol w:w="1096"/>
        <w:gridCol w:w="535"/>
        <w:gridCol w:w="893"/>
        <w:gridCol w:w="853"/>
        <w:gridCol w:w="1562"/>
        <w:gridCol w:w="284"/>
        <w:gridCol w:w="773"/>
        <w:gridCol w:w="122"/>
        <w:gridCol w:w="1377"/>
        <w:gridCol w:w="881"/>
        <w:gridCol w:w="858"/>
      </w:tblGrid>
      <w:tr w:rsidR="00A12A0C" w14:paraId="482598DC" w14:textId="46CFB595" w:rsidTr="00DF07FF">
        <w:trPr>
          <w:trHeight w:val="434"/>
        </w:trPr>
        <w:tc>
          <w:tcPr>
            <w:tcW w:w="10545" w:type="dxa"/>
            <w:gridSpan w:val="13"/>
          </w:tcPr>
          <w:p w14:paraId="2975EEBF" w14:textId="147D8D47" w:rsidR="00A12A0C" w:rsidRDefault="00A12A0C" w:rsidP="00F94C66">
            <w:pPr>
              <w:pStyle w:val="Subtitle"/>
            </w:pPr>
            <w:r>
              <w:t>Personal</w:t>
            </w:r>
            <w:r w:rsidRPr="0078721C">
              <w:t xml:space="preserve"> details</w:t>
            </w:r>
          </w:p>
        </w:tc>
      </w:tr>
      <w:tr w:rsidR="000224B3" w14:paraId="58089DB9" w14:textId="2C54D228" w:rsidTr="00E10274">
        <w:tc>
          <w:tcPr>
            <w:tcW w:w="1311" w:type="dxa"/>
            <w:gridSpan w:val="2"/>
            <w:tcBorders>
              <w:bottom w:val="single" w:sz="4" w:space="0" w:color="3C3C3C"/>
            </w:tcBorders>
            <w:vAlign w:val="center"/>
          </w:tcPr>
          <w:p w14:paraId="39A92601" w14:textId="1A3EEC65" w:rsidR="00B47F20" w:rsidRDefault="00B47F20" w:rsidP="000224B3">
            <w:pPr>
              <w:spacing w:after="0"/>
            </w:pPr>
            <w:r>
              <w:t>Title</w:t>
            </w:r>
            <w:r w:rsidRPr="005605B1">
              <w:t>:</w:t>
            </w:r>
          </w:p>
        </w:tc>
        <w:tc>
          <w:tcPr>
            <w:tcW w:w="3377" w:type="dxa"/>
            <w:gridSpan w:val="4"/>
            <w:tcBorders>
              <w:bottom w:val="single" w:sz="4" w:space="0" w:color="3C3C3C"/>
            </w:tcBorders>
            <w:vAlign w:val="center"/>
          </w:tcPr>
          <w:p w14:paraId="24C56E80" w14:textId="77777777"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bottom w:val="single" w:sz="4" w:space="0" w:color="3C3C3C"/>
            </w:tcBorders>
            <w:vAlign w:val="center"/>
          </w:tcPr>
          <w:p w14:paraId="61219D2D" w14:textId="77777777" w:rsidR="00B47F20" w:rsidRDefault="00B47F20" w:rsidP="000224B3">
            <w:pPr>
              <w:spacing w:after="0"/>
            </w:pPr>
            <w:r>
              <w:t>First n</w:t>
            </w:r>
            <w:r w:rsidRPr="005605B1">
              <w:t>ame:</w:t>
            </w:r>
          </w:p>
        </w:tc>
        <w:tc>
          <w:tcPr>
            <w:tcW w:w="4295" w:type="dxa"/>
            <w:gridSpan w:val="6"/>
            <w:tcBorders>
              <w:bottom w:val="single" w:sz="4" w:space="0" w:color="3C3C3C"/>
            </w:tcBorders>
            <w:vAlign w:val="center"/>
          </w:tcPr>
          <w:p w14:paraId="4D0F07EC" w14:textId="0D6A7ACF"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54B65471" w14:textId="54AFB5D6" w:rsidTr="00E10274">
        <w:tc>
          <w:tcPr>
            <w:tcW w:w="1311" w:type="dxa"/>
            <w:gridSpan w:val="2"/>
            <w:tcBorders>
              <w:top w:val="single" w:sz="4" w:space="0" w:color="3C3C3C"/>
              <w:bottom w:val="single" w:sz="4" w:space="0" w:color="3C3C3C"/>
            </w:tcBorders>
            <w:vAlign w:val="center"/>
          </w:tcPr>
          <w:p w14:paraId="762BA391" w14:textId="5DF4EB56" w:rsidR="00B47F20" w:rsidRPr="005605B1" w:rsidRDefault="00B47F20" w:rsidP="000224B3">
            <w:pPr>
              <w:spacing w:after="0"/>
            </w:pPr>
            <w:r>
              <w:t>Surn</w:t>
            </w:r>
            <w:r w:rsidRPr="005605B1">
              <w:t>ame:</w:t>
            </w:r>
          </w:p>
        </w:tc>
        <w:tc>
          <w:tcPr>
            <w:tcW w:w="3377" w:type="dxa"/>
            <w:gridSpan w:val="4"/>
            <w:tcBorders>
              <w:top w:val="single" w:sz="4" w:space="0" w:color="3C3C3C"/>
              <w:bottom w:val="single" w:sz="4" w:space="0" w:color="3C3C3C"/>
            </w:tcBorders>
            <w:vAlign w:val="center"/>
          </w:tcPr>
          <w:p w14:paraId="1100547F" w14:textId="17F51CD5"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top w:val="single" w:sz="4" w:space="0" w:color="3C3C3C"/>
              <w:bottom w:val="single" w:sz="4" w:space="0" w:color="3C3C3C"/>
            </w:tcBorders>
            <w:vAlign w:val="center"/>
          </w:tcPr>
          <w:p w14:paraId="5A62DAF4" w14:textId="5A7DCE8F" w:rsidR="00B47F20" w:rsidRDefault="00B47F20" w:rsidP="000224B3">
            <w:pPr>
              <w:spacing w:after="0"/>
            </w:pPr>
            <w:r>
              <w:t>Known as</w:t>
            </w:r>
            <w:r w:rsidRPr="005605B1">
              <w:t>:</w:t>
            </w:r>
          </w:p>
        </w:tc>
        <w:tc>
          <w:tcPr>
            <w:tcW w:w="4295" w:type="dxa"/>
            <w:gridSpan w:val="6"/>
            <w:tcBorders>
              <w:top w:val="single" w:sz="4" w:space="0" w:color="3C3C3C"/>
              <w:bottom w:val="single" w:sz="4" w:space="0" w:color="3C3C3C"/>
            </w:tcBorders>
            <w:vAlign w:val="center"/>
          </w:tcPr>
          <w:p w14:paraId="73DFA90F" w14:textId="276A1D0A"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name as you are known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60746D" w14:paraId="0D9DB99C" w14:textId="40F82E9F" w:rsidTr="000224B3">
        <w:trPr>
          <w:trHeight w:val="620"/>
        </w:trPr>
        <w:tc>
          <w:tcPr>
            <w:tcW w:w="1311" w:type="dxa"/>
            <w:gridSpan w:val="2"/>
            <w:tcBorders>
              <w:top w:val="single" w:sz="4" w:space="0" w:color="3C3C3C"/>
            </w:tcBorders>
          </w:tcPr>
          <w:p w14:paraId="43CDC055" w14:textId="103CA6EB" w:rsidR="00A12A0C" w:rsidRDefault="00A12A0C" w:rsidP="000224B3">
            <w:pPr>
              <w:spacing w:after="0"/>
            </w:pPr>
            <w:r>
              <w:t>Address</w:t>
            </w:r>
            <w:r w:rsidRPr="005605B1">
              <w:t>:</w:t>
            </w:r>
          </w:p>
        </w:tc>
        <w:tc>
          <w:tcPr>
            <w:tcW w:w="9234" w:type="dxa"/>
            <w:gridSpan w:val="11"/>
            <w:tcBorders>
              <w:top w:val="single" w:sz="4" w:space="0" w:color="3C3C3C"/>
            </w:tcBorders>
          </w:tcPr>
          <w:p w14:paraId="0C2162C8" w14:textId="0623F950" w:rsidR="00A12A0C" w:rsidRDefault="00A12A0C"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your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4A981137" w14:textId="77D73E09" w:rsidTr="00E10274">
        <w:tc>
          <w:tcPr>
            <w:tcW w:w="1311" w:type="dxa"/>
            <w:gridSpan w:val="2"/>
            <w:tcBorders>
              <w:bottom w:val="single" w:sz="4" w:space="0" w:color="3C3C3C"/>
            </w:tcBorders>
            <w:vAlign w:val="center"/>
          </w:tcPr>
          <w:p w14:paraId="70B8584A" w14:textId="0041606B" w:rsidR="0060746D" w:rsidRDefault="0060746D" w:rsidP="000224B3">
            <w:pPr>
              <w:spacing w:after="0"/>
            </w:pPr>
            <w:r>
              <w:t>Postcode</w:t>
            </w:r>
            <w:r w:rsidRPr="005605B1">
              <w:t>:</w:t>
            </w:r>
          </w:p>
        </w:tc>
        <w:tc>
          <w:tcPr>
            <w:tcW w:w="3377" w:type="dxa"/>
            <w:gridSpan w:val="4"/>
            <w:tcBorders>
              <w:bottom w:val="single" w:sz="4" w:space="0" w:color="3C3C3C"/>
            </w:tcBorders>
            <w:vAlign w:val="center"/>
          </w:tcPr>
          <w:p w14:paraId="2D08EDD0" w14:textId="671CA137" w:rsidR="0060746D" w:rsidRDefault="0060746D"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Postcod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4999" w:type="dxa"/>
            <w:gridSpan w:val="6"/>
            <w:tcBorders>
              <w:bottom w:val="single" w:sz="4" w:space="0" w:color="3C3C3C"/>
            </w:tcBorders>
            <w:vAlign w:val="center"/>
          </w:tcPr>
          <w:p w14:paraId="1B136E38" w14:textId="4E00F508" w:rsidR="0060746D" w:rsidRDefault="0060746D" w:rsidP="000224B3">
            <w:pPr>
              <w:spacing w:after="0"/>
            </w:pPr>
          </w:p>
        </w:tc>
        <w:tc>
          <w:tcPr>
            <w:tcW w:w="858" w:type="dxa"/>
            <w:tcBorders>
              <w:bottom w:val="single" w:sz="4" w:space="0" w:color="3C3C3C"/>
            </w:tcBorders>
            <w:vAlign w:val="center"/>
          </w:tcPr>
          <w:p w14:paraId="1773E5FE" w14:textId="5061AB99" w:rsidR="0060746D" w:rsidRDefault="0060746D" w:rsidP="000224B3">
            <w:pPr>
              <w:spacing w:after="0"/>
            </w:pPr>
          </w:p>
        </w:tc>
      </w:tr>
      <w:tr w:rsidR="000224B3" w14:paraId="18029002" w14:textId="544B0B87" w:rsidTr="00E10274">
        <w:tc>
          <w:tcPr>
            <w:tcW w:w="2407" w:type="dxa"/>
            <w:gridSpan w:val="3"/>
            <w:tcBorders>
              <w:top w:val="single" w:sz="4" w:space="0" w:color="3C3C3C"/>
              <w:bottom w:val="single" w:sz="4" w:space="0" w:color="3C3C3C"/>
            </w:tcBorders>
            <w:vAlign w:val="center"/>
          </w:tcPr>
          <w:p w14:paraId="5D97A735" w14:textId="0A2FCB4D" w:rsidR="0060746D" w:rsidRDefault="00C21121" w:rsidP="000224B3">
            <w:pPr>
              <w:spacing w:after="0"/>
            </w:pPr>
            <w:r>
              <w:t>Home p</w:t>
            </w:r>
            <w:r w:rsidR="0060746D">
              <w:t>hone number:</w:t>
            </w:r>
          </w:p>
        </w:tc>
        <w:tc>
          <w:tcPr>
            <w:tcW w:w="2281" w:type="dxa"/>
            <w:gridSpan w:val="3"/>
            <w:tcBorders>
              <w:top w:val="single" w:sz="4" w:space="0" w:color="3C3C3C"/>
              <w:bottom w:val="single" w:sz="4" w:space="0" w:color="3C3C3C"/>
            </w:tcBorders>
            <w:vAlign w:val="center"/>
          </w:tcPr>
          <w:p w14:paraId="1DF696C4" w14:textId="13A787B5" w:rsidR="0060746D" w:rsidRDefault="0060746D" w:rsidP="000224B3">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19" w:type="dxa"/>
            <w:gridSpan w:val="3"/>
            <w:tcBorders>
              <w:top w:val="single" w:sz="4" w:space="0" w:color="3C3C3C"/>
              <w:bottom w:val="single" w:sz="4" w:space="0" w:color="3C3C3C"/>
            </w:tcBorders>
            <w:vAlign w:val="center"/>
          </w:tcPr>
          <w:p w14:paraId="6711CFAC" w14:textId="77777777" w:rsidR="0060746D" w:rsidRDefault="0060746D" w:rsidP="000224B3">
            <w:pPr>
              <w:spacing w:after="0"/>
            </w:pPr>
            <w:r>
              <w:t>Mobile phone number:</w:t>
            </w:r>
          </w:p>
        </w:tc>
        <w:tc>
          <w:tcPr>
            <w:tcW w:w="3238" w:type="dxa"/>
            <w:gridSpan w:val="4"/>
            <w:tcBorders>
              <w:top w:val="single" w:sz="4" w:space="0" w:color="3C3C3C"/>
              <w:bottom w:val="single" w:sz="4" w:space="0" w:color="3C3C3C"/>
            </w:tcBorders>
            <w:vAlign w:val="center"/>
          </w:tcPr>
          <w:p w14:paraId="5E06141B" w14:textId="1946423C" w:rsidR="0060746D" w:rsidRDefault="0060746D" w:rsidP="000224B3">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0746D" w14:paraId="18FD2D2D" w14:textId="70FF1F9F" w:rsidTr="00980A74">
        <w:tc>
          <w:tcPr>
            <w:tcW w:w="742" w:type="dxa"/>
            <w:tcBorders>
              <w:top w:val="single" w:sz="4" w:space="0" w:color="3C3C3C"/>
              <w:bottom w:val="single" w:sz="4" w:space="0" w:color="3C3C3C"/>
            </w:tcBorders>
            <w:vAlign w:val="center"/>
          </w:tcPr>
          <w:p w14:paraId="1061A83B" w14:textId="77777777" w:rsidR="0060746D" w:rsidRDefault="0060746D" w:rsidP="000224B3">
            <w:pPr>
              <w:spacing w:after="0"/>
            </w:pPr>
            <w:r>
              <w:t>Email:</w:t>
            </w:r>
          </w:p>
        </w:tc>
        <w:tc>
          <w:tcPr>
            <w:tcW w:w="9803" w:type="dxa"/>
            <w:gridSpan w:val="12"/>
            <w:tcBorders>
              <w:top w:val="single" w:sz="4" w:space="0" w:color="3C3C3C"/>
            </w:tcBorders>
            <w:vAlign w:val="center"/>
          </w:tcPr>
          <w:p w14:paraId="066CFE51" w14:textId="10CC2F52" w:rsidR="0060746D" w:rsidRDefault="0060746D" w:rsidP="000224B3">
            <w:pPr>
              <w:spacing w:after="0"/>
            </w:pPr>
            <w:r>
              <w:fldChar w:fldCharType="begin">
                <w:ffData>
                  <w:name w:val="Text3"/>
                  <w:enabled/>
                  <w:calcOnExit w:val="0"/>
                  <w:statusText w:type="text" w:val="Enter email address here"/>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47F20" w14:paraId="72A753EE" w14:textId="1E651E1A" w:rsidTr="00980A74">
        <w:trPr>
          <w:trHeight w:val="224"/>
        </w:trPr>
        <w:tc>
          <w:tcPr>
            <w:tcW w:w="6534" w:type="dxa"/>
            <w:gridSpan w:val="8"/>
            <w:tcBorders>
              <w:top w:val="single" w:sz="4" w:space="0" w:color="3C3C3C"/>
            </w:tcBorders>
            <w:vAlign w:val="center"/>
          </w:tcPr>
          <w:p w14:paraId="33883E3E" w14:textId="312697C2" w:rsidR="0060746D" w:rsidRDefault="0060746D" w:rsidP="000224B3">
            <w:pPr>
              <w:spacing w:after="0"/>
            </w:pPr>
            <w:r w:rsidRPr="00BC5FC5">
              <w:t>Are you currently an Alzheimer’s Society volunteer or employee?</w:t>
            </w:r>
          </w:p>
        </w:tc>
        <w:tc>
          <w:tcPr>
            <w:tcW w:w="895" w:type="dxa"/>
            <w:gridSpan w:val="2"/>
            <w:tcBorders>
              <w:top w:val="single" w:sz="4" w:space="0" w:color="3C3C3C"/>
            </w:tcBorders>
            <w:vAlign w:val="center"/>
          </w:tcPr>
          <w:p w14:paraId="13546525" w14:textId="7777777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Yes</w:t>
            </w:r>
          </w:p>
        </w:tc>
        <w:tc>
          <w:tcPr>
            <w:tcW w:w="3116" w:type="dxa"/>
            <w:gridSpan w:val="3"/>
            <w:tcBorders>
              <w:top w:val="single" w:sz="4" w:space="0" w:color="3C3C3C"/>
            </w:tcBorders>
            <w:vAlign w:val="center"/>
          </w:tcPr>
          <w:p w14:paraId="28409986" w14:textId="738DDA2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No</w:t>
            </w:r>
          </w:p>
        </w:tc>
      </w:tr>
      <w:tr w:rsidR="00E10274" w14:paraId="33219AD5" w14:textId="77777777" w:rsidTr="00E10274">
        <w:tc>
          <w:tcPr>
            <w:tcW w:w="2942" w:type="dxa"/>
            <w:gridSpan w:val="4"/>
            <w:vAlign w:val="center"/>
          </w:tcPr>
          <w:p w14:paraId="48E090D5" w14:textId="0E1EF868" w:rsidR="000224B3" w:rsidRPr="00BC5FC5" w:rsidRDefault="000224B3" w:rsidP="000224B3">
            <w:pPr>
              <w:spacing w:after="0"/>
            </w:pPr>
            <w:r w:rsidRPr="00BC5FC5">
              <w:t xml:space="preserve">Are you </w:t>
            </w:r>
            <w:r>
              <w:t xml:space="preserve">a </w:t>
            </w:r>
            <w:r w:rsidR="00E10274">
              <w:t>D</w:t>
            </w:r>
            <w:r>
              <w:t xml:space="preserve">ementia </w:t>
            </w:r>
            <w:r w:rsidR="00E10274">
              <w:t>F</w:t>
            </w:r>
            <w:r>
              <w:t>riend</w:t>
            </w:r>
            <w:r w:rsidRPr="00BC5FC5">
              <w:t>?</w:t>
            </w:r>
          </w:p>
        </w:tc>
        <w:tc>
          <w:tcPr>
            <w:tcW w:w="893" w:type="dxa"/>
            <w:vAlign w:val="center"/>
          </w:tcPr>
          <w:p w14:paraId="0C8488B3" w14:textId="77777777" w:rsidR="000224B3" w:rsidRPr="00BC5FC5" w:rsidRDefault="000224B3"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Yes</w:t>
            </w:r>
          </w:p>
        </w:tc>
        <w:tc>
          <w:tcPr>
            <w:tcW w:w="853" w:type="dxa"/>
            <w:vAlign w:val="center"/>
          </w:tcPr>
          <w:p w14:paraId="4F962C2D" w14:textId="77777777"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No</w:t>
            </w:r>
          </w:p>
        </w:tc>
        <w:tc>
          <w:tcPr>
            <w:tcW w:w="4118" w:type="dxa"/>
            <w:gridSpan w:val="5"/>
            <w:vAlign w:val="center"/>
          </w:tcPr>
          <w:p w14:paraId="08A85844" w14:textId="313F21E9" w:rsidR="000224B3" w:rsidRDefault="000224B3" w:rsidP="000224B3">
            <w:pPr>
              <w:spacing w:after="0"/>
            </w:pPr>
            <w:r w:rsidRPr="00BC5FC5">
              <w:t xml:space="preserve">Are you </w:t>
            </w:r>
            <w:r w:rsidR="00E10274">
              <w:t>a Dementia Friends C</w:t>
            </w:r>
            <w:r>
              <w:t>hampion</w:t>
            </w:r>
            <w:r w:rsidRPr="00BC5FC5">
              <w:t>?</w:t>
            </w:r>
          </w:p>
        </w:tc>
        <w:tc>
          <w:tcPr>
            <w:tcW w:w="881" w:type="dxa"/>
            <w:vAlign w:val="center"/>
          </w:tcPr>
          <w:p w14:paraId="3D4EEF96" w14:textId="73AAE218"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Yes</w:t>
            </w:r>
          </w:p>
        </w:tc>
        <w:tc>
          <w:tcPr>
            <w:tcW w:w="858" w:type="dxa"/>
            <w:vAlign w:val="center"/>
          </w:tcPr>
          <w:p w14:paraId="2AA5BBC7" w14:textId="7DB09625"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No</w:t>
            </w:r>
          </w:p>
        </w:tc>
      </w:tr>
    </w:tbl>
    <w:p w14:paraId="64DF71BF" w14:textId="77777777" w:rsidR="001D638D" w:rsidRDefault="001D638D"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5398"/>
        <w:gridCol w:w="1165"/>
        <w:gridCol w:w="3982"/>
      </w:tblGrid>
      <w:tr w:rsidR="00782F7B" w14:paraId="53FE4C6C" w14:textId="77777777" w:rsidTr="00B40999">
        <w:trPr>
          <w:trHeight w:val="196"/>
        </w:trPr>
        <w:tc>
          <w:tcPr>
            <w:tcW w:w="10545" w:type="dxa"/>
            <w:gridSpan w:val="3"/>
          </w:tcPr>
          <w:p w14:paraId="594555ED" w14:textId="6813DA04" w:rsidR="001D638D" w:rsidRDefault="001D638D" w:rsidP="00B40999">
            <w:pPr>
              <w:pStyle w:val="Subtitle"/>
            </w:pPr>
            <w:r w:rsidRPr="001D638D">
              <w:t>Your Skills and Experience</w:t>
            </w:r>
          </w:p>
        </w:tc>
      </w:tr>
      <w:tr w:rsidR="001D638D" w14:paraId="0CC85ACA" w14:textId="77777777" w:rsidTr="00B40999">
        <w:tc>
          <w:tcPr>
            <w:tcW w:w="10545" w:type="dxa"/>
            <w:gridSpan w:val="3"/>
          </w:tcPr>
          <w:p w14:paraId="2B7D9BA2" w14:textId="6895F04D" w:rsidR="001D638D" w:rsidRPr="00B40999" w:rsidRDefault="001D638D" w:rsidP="001D638D">
            <w:pPr>
              <w:spacing w:after="0"/>
              <w:rPr>
                <w:rStyle w:val="Strong"/>
              </w:rPr>
            </w:pPr>
            <w:r w:rsidRPr="00B40999">
              <w:rPr>
                <w:rStyle w:val="Strong"/>
              </w:rPr>
              <w:t xml:space="preserve">Please tell us why you would like to become a volunteer with Alzheimer’s Society </w:t>
            </w:r>
            <w:r w:rsidR="003D5C33" w:rsidRPr="00B40999">
              <w:rPr>
                <w:rStyle w:val="Strong"/>
              </w:rPr>
              <w:br/>
            </w:r>
            <w:r w:rsidRPr="00B40999">
              <w:rPr>
                <w:rStyle w:val="Strong"/>
              </w:rPr>
              <w:t>and what you hope to get out of the role:</w:t>
            </w:r>
          </w:p>
        </w:tc>
      </w:tr>
      <w:tr w:rsidR="001D638D" w14:paraId="701149A2" w14:textId="77777777" w:rsidTr="000224B3">
        <w:trPr>
          <w:trHeight w:val="182"/>
        </w:trPr>
        <w:tc>
          <w:tcPr>
            <w:tcW w:w="10545" w:type="dxa"/>
            <w:gridSpan w:val="3"/>
          </w:tcPr>
          <w:p w14:paraId="74FB8459" w14:textId="34C51AB1" w:rsidR="001D638D" w:rsidRDefault="001D638D" w:rsidP="003D5C33">
            <w:pPr>
              <w:spacing w:after="0"/>
            </w:pPr>
            <w:r>
              <w:fldChar w:fldCharType="begin"/>
            </w:r>
            <w:r>
              <w:instrText xml:space="preserve"> MACROBUTTON  AcceptAllChangesInDoc </w:instrText>
            </w:r>
            <w:r>
              <w:fldChar w:fldCharType="end"/>
            </w:r>
            <w:r w:rsidR="003D5C33">
              <w:fldChar w:fldCharType="begin">
                <w:ffData>
                  <w:name w:val=""/>
                  <w:enabled/>
                  <w:calcOnExit w:val="0"/>
                  <w:statusText w:type="text" w:val="Enter details here"/>
                  <w:textInput/>
                </w:ffData>
              </w:fldChar>
            </w:r>
            <w:r w:rsidR="003D5C33">
              <w:instrText xml:space="preserve"> FORMTEXT </w:instrText>
            </w:r>
            <w:r w:rsidR="003D5C33">
              <w:fldChar w:fldCharType="separate"/>
            </w:r>
            <w:r w:rsidR="003D5C33">
              <w:rPr>
                <w:noProof/>
              </w:rPr>
              <w:t> </w:t>
            </w:r>
            <w:r w:rsidR="003D5C33">
              <w:rPr>
                <w:noProof/>
              </w:rPr>
              <w:t> </w:t>
            </w:r>
            <w:r w:rsidR="003D5C33">
              <w:rPr>
                <w:noProof/>
              </w:rPr>
              <w:t> </w:t>
            </w:r>
            <w:r w:rsidR="003D5C33">
              <w:rPr>
                <w:noProof/>
              </w:rPr>
              <w:t> </w:t>
            </w:r>
            <w:r w:rsidR="003D5C33">
              <w:rPr>
                <w:noProof/>
              </w:rPr>
              <w:t> </w:t>
            </w:r>
            <w:r w:rsidR="003D5C33">
              <w:fldChar w:fldCharType="end"/>
            </w:r>
            <w:r>
              <w:t xml:space="preserve"> </w:t>
            </w:r>
          </w:p>
        </w:tc>
      </w:tr>
      <w:tr w:rsidR="003D5C33" w14:paraId="2A5F3F9B" w14:textId="77777777" w:rsidTr="00B40999">
        <w:trPr>
          <w:trHeight w:val="25"/>
        </w:trPr>
        <w:tc>
          <w:tcPr>
            <w:tcW w:w="10545" w:type="dxa"/>
            <w:gridSpan w:val="3"/>
          </w:tcPr>
          <w:p w14:paraId="355C20B3" w14:textId="5E04C1A2" w:rsidR="003D5C33" w:rsidRPr="00B40999" w:rsidRDefault="00782F7B" w:rsidP="003D5C33">
            <w:pPr>
              <w:spacing w:after="0"/>
              <w:rPr>
                <w:rStyle w:val="Strong"/>
              </w:rPr>
            </w:pPr>
            <w:r w:rsidRPr="00B40999">
              <w:rPr>
                <w:rStyle w:val="Strong"/>
              </w:rPr>
              <w:t xml:space="preserve">Please tell us about the skills and experience you have that are relevant to the role </w:t>
            </w:r>
            <w:r w:rsidR="00B40999">
              <w:rPr>
                <w:rStyle w:val="Strong"/>
              </w:rPr>
              <w:br/>
            </w:r>
            <w:r w:rsidRPr="00B40999">
              <w:rPr>
                <w:rStyle w:val="Strong"/>
              </w:rPr>
              <w:t>you are applying for</w:t>
            </w:r>
            <w:r w:rsidR="00E10274">
              <w:rPr>
                <w:rStyle w:val="Strong"/>
              </w:rPr>
              <w:t xml:space="preserve"> (max 200 words)</w:t>
            </w:r>
            <w:r w:rsidRPr="00B40999">
              <w:rPr>
                <w:rStyle w:val="Strong"/>
              </w:rPr>
              <w:t>:</w:t>
            </w:r>
          </w:p>
        </w:tc>
      </w:tr>
      <w:tr w:rsidR="003D5C33" w14:paraId="194DB80D" w14:textId="77777777" w:rsidTr="00E10274">
        <w:trPr>
          <w:trHeight w:val="1372"/>
        </w:trPr>
        <w:tc>
          <w:tcPr>
            <w:tcW w:w="10545" w:type="dxa"/>
            <w:gridSpan w:val="3"/>
          </w:tcPr>
          <w:p w14:paraId="675A9687" w14:textId="6DDF5180" w:rsidR="003D5C33" w:rsidRDefault="003D5C33" w:rsidP="003D5C3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detail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DD68FE" w14:paraId="7B930E95" w14:textId="77777777" w:rsidTr="00DD68FE">
        <w:trPr>
          <w:trHeight w:val="144"/>
        </w:trPr>
        <w:tc>
          <w:tcPr>
            <w:tcW w:w="5398" w:type="dxa"/>
          </w:tcPr>
          <w:p w14:paraId="167B2024" w14:textId="77777777" w:rsidR="00DD68FE" w:rsidRPr="00B40999" w:rsidRDefault="00DD68FE" w:rsidP="00DD68FE">
            <w:pPr>
              <w:spacing w:after="0"/>
              <w:rPr>
                <w:rStyle w:val="Strong"/>
              </w:rPr>
            </w:pPr>
            <w:r w:rsidRPr="00B40999">
              <w:rPr>
                <w:rStyle w:val="Strong"/>
              </w:rPr>
              <w:t xml:space="preserve">Do you speak any languages other than English? </w:t>
            </w:r>
          </w:p>
        </w:tc>
        <w:tc>
          <w:tcPr>
            <w:tcW w:w="1165" w:type="dxa"/>
          </w:tcPr>
          <w:p w14:paraId="0C8CB257" w14:textId="6643034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w:t>
            </w:r>
            <w:r w:rsidRPr="00B40999">
              <w:rPr>
                <w:rStyle w:val="Strong"/>
              </w:rPr>
              <w:t>Welsh</w:t>
            </w:r>
          </w:p>
        </w:tc>
        <w:tc>
          <w:tcPr>
            <w:tcW w:w="3982" w:type="dxa"/>
          </w:tcPr>
          <w:p w14:paraId="2238E417" w14:textId="03575E7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w:t>
            </w:r>
            <w:r w:rsidRPr="00B40999">
              <w:rPr>
                <w:rStyle w:val="Strong"/>
              </w:rPr>
              <w:t>Other, please specify</w:t>
            </w:r>
            <w:r>
              <w:rPr>
                <w:rStyle w:val="Strong"/>
              </w:rPr>
              <w:t xml:space="preserve"> below</w:t>
            </w:r>
          </w:p>
        </w:tc>
      </w:tr>
      <w:tr w:rsidR="00782F7B" w14:paraId="0B5F2CCD" w14:textId="77777777" w:rsidTr="000224B3">
        <w:trPr>
          <w:trHeight w:val="294"/>
        </w:trPr>
        <w:tc>
          <w:tcPr>
            <w:tcW w:w="10545" w:type="dxa"/>
            <w:gridSpan w:val="3"/>
          </w:tcPr>
          <w:p w14:paraId="3FC889E7" w14:textId="632C840E" w:rsidR="00782F7B" w:rsidRDefault="00DD68FE" w:rsidP="00DD68FE">
            <w:pPr>
              <w:spacing w:after="0"/>
            </w:pPr>
            <w:r>
              <w:fldChar w:fldCharType="begin">
                <w:ffData>
                  <w:name w:val=""/>
                  <w:enabled/>
                  <w:calcOnExit w:val="0"/>
                  <w:statusText w:type="text" w:val="Enter language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8CA073" w14:textId="77777777" w:rsidR="00782F7B" w:rsidRDefault="00782F7B" w:rsidP="00FF2279">
      <w:pPr>
        <w:pStyle w:val="smallspacer"/>
      </w:pPr>
    </w:p>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1597"/>
        <w:gridCol w:w="2722"/>
        <w:gridCol w:w="2311"/>
        <w:gridCol w:w="3133"/>
      </w:tblGrid>
      <w:tr w:rsidR="00782F7B" w14:paraId="37D30337" w14:textId="77777777" w:rsidTr="00F728F2">
        <w:trPr>
          <w:trHeight w:val="322"/>
        </w:trPr>
        <w:tc>
          <w:tcPr>
            <w:tcW w:w="10519" w:type="dxa"/>
            <w:gridSpan w:val="5"/>
          </w:tcPr>
          <w:p w14:paraId="744FE361" w14:textId="663D6BB0" w:rsidR="00782F7B" w:rsidRDefault="00782F7B" w:rsidP="00B40999">
            <w:pPr>
              <w:pStyle w:val="Subtitle"/>
            </w:pPr>
            <w:r w:rsidRPr="00782F7B">
              <w:t>Emergency Contact Details</w:t>
            </w:r>
          </w:p>
        </w:tc>
      </w:tr>
      <w:tr w:rsidR="000224B3" w14:paraId="0EC512E4" w14:textId="77777777" w:rsidTr="000224B3">
        <w:tc>
          <w:tcPr>
            <w:tcW w:w="756" w:type="dxa"/>
            <w:tcBorders>
              <w:bottom w:val="single" w:sz="4" w:space="0" w:color="3C3C3C"/>
            </w:tcBorders>
            <w:vAlign w:val="center"/>
          </w:tcPr>
          <w:p w14:paraId="6CA442AD" w14:textId="037ED81B" w:rsidR="000224B3" w:rsidRPr="005605B1" w:rsidRDefault="000224B3" w:rsidP="003B7624">
            <w:pPr>
              <w:spacing w:after="0"/>
            </w:pPr>
            <w:r>
              <w:t>Name</w:t>
            </w:r>
            <w:r w:rsidRPr="005605B1">
              <w:t>:</w:t>
            </w:r>
          </w:p>
        </w:tc>
        <w:tc>
          <w:tcPr>
            <w:tcW w:w="4319" w:type="dxa"/>
            <w:gridSpan w:val="2"/>
            <w:tcBorders>
              <w:bottom w:val="single" w:sz="4" w:space="0" w:color="3C3C3C"/>
            </w:tcBorders>
            <w:vAlign w:val="center"/>
          </w:tcPr>
          <w:p w14:paraId="22B2DF35" w14:textId="77777777" w:rsidR="000224B3" w:rsidRDefault="000224B3"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311" w:type="dxa"/>
            <w:tcBorders>
              <w:bottom w:val="single" w:sz="4" w:space="0" w:color="3C3C3C"/>
            </w:tcBorders>
            <w:vAlign w:val="center"/>
          </w:tcPr>
          <w:p w14:paraId="4329A99A" w14:textId="6520734F" w:rsidR="000224B3" w:rsidRDefault="000224B3" w:rsidP="003B7624">
            <w:pPr>
              <w:spacing w:after="0"/>
            </w:pPr>
            <w:r>
              <w:t>Relationship to you:</w:t>
            </w:r>
          </w:p>
        </w:tc>
        <w:tc>
          <w:tcPr>
            <w:tcW w:w="3133" w:type="dxa"/>
            <w:tcBorders>
              <w:bottom w:val="single" w:sz="4" w:space="0" w:color="3C3C3C"/>
            </w:tcBorders>
            <w:vAlign w:val="center"/>
          </w:tcPr>
          <w:p w14:paraId="749EE506" w14:textId="28F482B4" w:rsidR="000224B3" w:rsidRDefault="000224B3"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4B3" w14:paraId="457D37FD" w14:textId="77777777" w:rsidTr="000224B3">
        <w:tc>
          <w:tcPr>
            <w:tcW w:w="2353" w:type="dxa"/>
            <w:gridSpan w:val="2"/>
            <w:tcBorders>
              <w:top w:val="single" w:sz="4" w:space="0" w:color="3C3C3C"/>
              <w:bottom w:val="single" w:sz="4" w:space="0" w:color="3C3C3C"/>
            </w:tcBorders>
            <w:vAlign w:val="center"/>
          </w:tcPr>
          <w:p w14:paraId="5C4CB5D5" w14:textId="1F07C53F" w:rsidR="000224B3" w:rsidRDefault="00D5149A" w:rsidP="003B7624">
            <w:pPr>
              <w:spacing w:after="0"/>
            </w:pPr>
            <w:r>
              <w:t>Home p</w:t>
            </w:r>
            <w:r w:rsidR="000224B3">
              <w:t>hone number:</w:t>
            </w:r>
          </w:p>
        </w:tc>
        <w:tc>
          <w:tcPr>
            <w:tcW w:w="2722" w:type="dxa"/>
            <w:tcBorders>
              <w:top w:val="single" w:sz="4" w:space="0" w:color="3C3C3C"/>
              <w:bottom w:val="single" w:sz="4" w:space="0" w:color="3C3C3C"/>
            </w:tcBorders>
            <w:vAlign w:val="center"/>
          </w:tcPr>
          <w:p w14:paraId="17DE0526" w14:textId="77777777" w:rsidR="000224B3" w:rsidRDefault="000224B3" w:rsidP="003B7624">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11" w:type="dxa"/>
            <w:tcBorders>
              <w:top w:val="single" w:sz="4" w:space="0" w:color="3C3C3C"/>
              <w:bottom w:val="single" w:sz="4" w:space="0" w:color="3C3C3C"/>
            </w:tcBorders>
            <w:vAlign w:val="center"/>
          </w:tcPr>
          <w:p w14:paraId="3B785407" w14:textId="3A8E219F" w:rsidR="000224B3" w:rsidRDefault="000224B3" w:rsidP="003B7624">
            <w:pPr>
              <w:spacing w:after="0"/>
            </w:pPr>
            <w:r>
              <w:t>Mobile phone number:</w:t>
            </w:r>
          </w:p>
        </w:tc>
        <w:tc>
          <w:tcPr>
            <w:tcW w:w="3133" w:type="dxa"/>
            <w:tcBorders>
              <w:top w:val="single" w:sz="4" w:space="0" w:color="3C3C3C"/>
              <w:bottom w:val="single" w:sz="4" w:space="0" w:color="3C3C3C"/>
            </w:tcBorders>
            <w:vAlign w:val="center"/>
          </w:tcPr>
          <w:p w14:paraId="05E88D31" w14:textId="79AC952B" w:rsidR="000224B3" w:rsidRDefault="000224B3" w:rsidP="003B7624">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50EA9B" w14:textId="47470789" w:rsidR="000224B3" w:rsidRDefault="000224B3"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2633"/>
        <w:gridCol w:w="2633"/>
        <w:gridCol w:w="2633"/>
        <w:gridCol w:w="2620"/>
        <w:gridCol w:w="13"/>
      </w:tblGrid>
      <w:tr w:rsidR="000224B3" w14:paraId="3461BDCA" w14:textId="77777777" w:rsidTr="005C575C">
        <w:trPr>
          <w:gridAfter w:val="1"/>
          <w:wAfter w:w="13" w:type="dxa"/>
          <w:trHeight w:val="266"/>
        </w:trPr>
        <w:tc>
          <w:tcPr>
            <w:tcW w:w="10519" w:type="dxa"/>
            <w:gridSpan w:val="4"/>
          </w:tcPr>
          <w:p w14:paraId="3DEFD240" w14:textId="77777777" w:rsidR="000224B3" w:rsidRDefault="000224B3" w:rsidP="005C575C">
            <w:pPr>
              <w:pStyle w:val="Subtitle"/>
            </w:pPr>
            <w:r w:rsidRPr="00782F7B">
              <w:t>Communication preferences</w:t>
            </w:r>
          </w:p>
        </w:tc>
      </w:tr>
      <w:tr w:rsidR="000224B3" w14:paraId="28C050FF" w14:textId="77777777" w:rsidTr="005C575C">
        <w:trPr>
          <w:gridAfter w:val="1"/>
          <w:wAfter w:w="13" w:type="dxa"/>
        </w:trPr>
        <w:tc>
          <w:tcPr>
            <w:tcW w:w="10519" w:type="dxa"/>
            <w:gridSpan w:val="4"/>
            <w:vAlign w:val="center"/>
          </w:tcPr>
          <w:p w14:paraId="24BAAE60" w14:textId="77777777" w:rsidR="000224B3" w:rsidRPr="00B40999" w:rsidRDefault="000224B3" w:rsidP="005C575C">
            <w:pPr>
              <w:spacing w:after="0"/>
              <w:rPr>
                <w:rStyle w:val="Strong"/>
              </w:rPr>
            </w:pPr>
            <w:r w:rsidRPr="00B40999">
              <w:rPr>
                <w:rStyle w:val="Strong"/>
              </w:rPr>
              <w:t>How would you prefer to receive communications relating to your volunteer role?</w:t>
            </w:r>
          </w:p>
        </w:tc>
      </w:tr>
      <w:tr w:rsidR="000224B3" w14:paraId="05AB5A6B" w14:textId="77777777" w:rsidTr="005C575C">
        <w:trPr>
          <w:trHeight w:val="195"/>
        </w:trPr>
        <w:tc>
          <w:tcPr>
            <w:tcW w:w="2633" w:type="dxa"/>
            <w:tcMar>
              <w:top w:w="57" w:type="dxa"/>
              <w:bottom w:w="57" w:type="dxa"/>
            </w:tcMar>
            <w:vAlign w:val="center"/>
          </w:tcPr>
          <w:p w14:paraId="74F02259"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w:t>
            </w:r>
            <w:r w:rsidRPr="00782F7B">
              <w:t>Email only</w:t>
            </w:r>
          </w:p>
        </w:tc>
        <w:tc>
          <w:tcPr>
            <w:tcW w:w="2633" w:type="dxa"/>
            <w:tcMar>
              <w:top w:w="57" w:type="dxa"/>
              <w:bottom w:w="57" w:type="dxa"/>
            </w:tcMar>
            <w:vAlign w:val="center"/>
          </w:tcPr>
          <w:p w14:paraId="3B6296C2"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w:t>
            </w:r>
            <w:r w:rsidRPr="00782F7B">
              <w:t>Post only</w:t>
            </w:r>
          </w:p>
        </w:tc>
        <w:tc>
          <w:tcPr>
            <w:tcW w:w="2633" w:type="dxa"/>
            <w:tcMar>
              <w:top w:w="57" w:type="dxa"/>
              <w:bottom w:w="57" w:type="dxa"/>
            </w:tcMar>
            <w:vAlign w:val="center"/>
          </w:tcPr>
          <w:p w14:paraId="503E7601"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w:t>
            </w:r>
            <w:r w:rsidRPr="00782F7B">
              <w:t>Post or Email</w:t>
            </w:r>
          </w:p>
        </w:tc>
        <w:tc>
          <w:tcPr>
            <w:tcW w:w="2633" w:type="dxa"/>
            <w:gridSpan w:val="2"/>
            <w:tcMar>
              <w:top w:w="57" w:type="dxa"/>
              <w:bottom w:w="57" w:type="dxa"/>
            </w:tcMar>
            <w:vAlign w:val="center"/>
          </w:tcPr>
          <w:p w14:paraId="0741E2ED"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Opt out</w:t>
            </w:r>
          </w:p>
        </w:tc>
      </w:tr>
    </w:tbl>
    <w:p w14:paraId="1D0764BA" w14:textId="1A113124" w:rsidR="00FF2279" w:rsidRDefault="00FF2279">
      <w:pPr>
        <w:spacing w:after="0" w:line="240" w:lineRule="auto"/>
        <w:rPr>
          <w:sz w:val="13"/>
          <w:szCs w:val="13"/>
        </w:rPr>
      </w:pPr>
    </w:p>
    <w:p w14:paraId="130C76F9" w14:textId="77777777" w:rsidR="00782F7B" w:rsidRDefault="00782F7B"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521"/>
        <w:gridCol w:w="423"/>
        <w:gridCol w:w="458"/>
        <w:gridCol w:w="3122"/>
        <w:gridCol w:w="284"/>
        <w:gridCol w:w="720"/>
        <w:gridCol w:w="539"/>
        <w:gridCol w:w="421"/>
        <w:gridCol w:w="426"/>
        <w:gridCol w:w="2862"/>
      </w:tblGrid>
      <w:tr w:rsidR="00782F7B" w14:paraId="5A90E4C9" w14:textId="77777777" w:rsidTr="001405BA">
        <w:trPr>
          <w:trHeight w:val="266"/>
        </w:trPr>
        <w:tc>
          <w:tcPr>
            <w:tcW w:w="10532" w:type="dxa"/>
            <w:gridSpan w:val="11"/>
          </w:tcPr>
          <w:p w14:paraId="023188EA" w14:textId="77777777" w:rsidR="00782F7B" w:rsidRDefault="00054B59" w:rsidP="000224B3">
            <w:pPr>
              <w:pStyle w:val="Subtitle"/>
            </w:pPr>
            <w:r w:rsidRPr="00054B59">
              <w:t>References</w:t>
            </w:r>
          </w:p>
          <w:p w14:paraId="052E416F" w14:textId="224C861A" w:rsidR="00C847B5" w:rsidRPr="00C847B5" w:rsidRDefault="00C847B5" w:rsidP="000224B3">
            <w:pPr>
              <w:spacing w:after="0"/>
              <w:rPr>
                <w:rStyle w:val="Strong"/>
              </w:rPr>
            </w:pPr>
            <w:r w:rsidRPr="00C847B5">
              <w:rPr>
                <w:rStyle w:val="Strong"/>
              </w:rPr>
              <w:t>If the role you are applying for requires references, please provide the details of two people who can provide a reference for you. They shouldn’t be related to you and should ideally be people who know you in a professional capacity, e.g. a tutor or colleague. They will only be contacted if you are offered the role.</w:t>
            </w:r>
          </w:p>
        </w:tc>
      </w:tr>
      <w:tr w:rsidR="00E44F94" w14:paraId="2AEA8BB0" w14:textId="77777777" w:rsidTr="00E44F94">
        <w:tc>
          <w:tcPr>
            <w:tcW w:w="1277" w:type="dxa"/>
            <w:gridSpan w:val="2"/>
            <w:tcBorders>
              <w:bottom w:val="single" w:sz="4" w:space="0" w:color="3C3C3C"/>
            </w:tcBorders>
            <w:vAlign w:val="center"/>
          </w:tcPr>
          <w:p w14:paraId="03A5EC55" w14:textId="77777777" w:rsidR="00E44F94" w:rsidRDefault="00E44F94" w:rsidP="003B7624">
            <w:pPr>
              <w:spacing w:after="0"/>
            </w:pPr>
            <w:r>
              <w:t>Title</w:t>
            </w:r>
            <w:r w:rsidRPr="005605B1">
              <w:t>:</w:t>
            </w:r>
          </w:p>
        </w:tc>
        <w:tc>
          <w:tcPr>
            <w:tcW w:w="4003" w:type="dxa"/>
            <w:gridSpan w:val="3"/>
            <w:tcBorders>
              <w:bottom w:val="single" w:sz="4" w:space="0" w:color="3C3C3C"/>
            </w:tcBorders>
            <w:vAlign w:val="center"/>
          </w:tcPr>
          <w:p w14:paraId="48BF59BF"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6FE2E2C1" w14:textId="77777777" w:rsidR="00E44F94" w:rsidRDefault="00E44F94" w:rsidP="003B7624">
            <w:pPr>
              <w:spacing w:after="0"/>
            </w:pPr>
          </w:p>
        </w:tc>
        <w:tc>
          <w:tcPr>
            <w:tcW w:w="1259" w:type="dxa"/>
            <w:gridSpan w:val="2"/>
            <w:tcBorders>
              <w:bottom w:val="single" w:sz="4" w:space="0" w:color="3C3C3C"/>
            </w:tcBorders>
            <w:vAlign w:val="center"/>
          </w:tcPr>
          <w:p w14:paraId="6E21F54E" w14:textId="15E866CD" w:rsidR="00E44F94" w:rsidRDefault="00E44F94" w:rsidP="003B7624">
            <w:pPr>
              <w:spacing w:after="0"/>
            </w:pPr>
            <w:r>
              <w:t>Title</w:t>
            </w:r>
            <w:r w:rsidRPr="005605B1">
              <w:t>:</w:t>
            </w:r>
          </w:p>
        </w:tc>
        <w:tc>
          <w:tcPr>
            <w:tcW w:w="3709" w:type="dxa"/>
            <w:gridSpan w:val="3"/>
            <w:tcBorders>
              <w:bottom w:val="single" w:sz="4" w:space="0" w:color="3C3C3C"/>
            </w:tcBorders>
            <w:vAlign w:val="center"/>
          </w:tcPr>
          <w:p w14:paraId="0F682F48" w14:textId="0FBC8724"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6199F162" w14:textId="77777777" w:rsidTr="00E44F94">
        <w:tc>
          <w:tcPr>
            <w:tcW w:w="1277" w:type="dxa"/>
            <w:gridSpan w:val="2"/>
            <w:tcBorders>
              <w:top w:val="single" w:sz="4" w:space="0" w:color="3C3C3C"/>
              <w:bottom w:val="single" w:sz="4" w:space="0" w:color="3C3C3C"/>
            </w:tcBorders>
            <w:vAlign w:val="center"/>
          </w:tcPr>
          <w:p w14:paraId="02FDB110" w14:textId="77777777" w:rsidR="00E44F94" w:rsidRPr="005605B1" w:rsidRDefault="00E44F94" w:rsidP="003B7624">
            <w:pPr>
              <w:spacing w:after="0"/>
            </w:pPr>
            <w:r>
              <w:t>First n</w:t>
            </w:r>
            <w:r w:rsidRPr="005605B1">
              <w:t>ame:</w:t>
            </w:r>
          </w:p>
        </w:tc>
        <w:tc>
          <w:tcPr>
            <w:tcW w:w="4003" w:type="dxa"/>
            <w:gridSpan w:val="3"/>
            <w:tcBorders>
              <w:top w:val="single" w:sz="4" w:space="0" w:color="3C3C3C"/>
              <w:bottom w:val="single" w:sz="4" w:space="0" w:color="3C3C3C"/>
            </w:tcBorders>
            <w:vAlign w:val="center"/>
          </w:tcPr>
          <w:p w14:paraId="44463EE5"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55E7A005" w14:textId="77777777" w:rsidR="00E44F94" w:rsidRDefault="00E44F94" w:rsidP="003B7624">
            <w:pPr>
              <w:spacing w:after="0"/>
            </w:pPr>
          </w:p>
        </w:tc>
        <w:tc>
          <w:tcPr>
            <w:tcW w:w="1259" w:type="dxa"/>
            <w:gridSpan w:val="2"/>
            <w:tcBorders>
              <w:top w:val="single" w:sz="4" w:space="0" w:color="3C3C3C"/>
              <w:bottom w:val="single" w:sz="4" w:space="0" w:color="3C3C3C"/>
            </w:tcBorders>
            <w:vAlign w:val="center"/>
          </w:tcPr>
          <w:p w14:paraId="31F2CEF0" w14:textId="7075F40D" w:rsidR="00E44F94" w:rsidRDefault="00E44F94" w:rsidP="003B7624">
            <w:pPr>
              <w:spacing w:after="0"/>
            </w:pPr>
            <w:r>
              <w:t>First n</w:t>
            </w:r>
            <w:r w:rsidRPr="005605B1">
              <w:t>ame:</w:t>
            </w:r>
          </w:p>
        </w:tc>
        <w:tc>
          <w:tcPr>
            <w:tcW w:w="3709" w:type="dxa"/>
            <w:gridSpan w:val="3"/>
            <w:tcBorders>
              <w:top w:val="single" w:sz="4" w:space="0" w:color="3C3C3C"/>
              <w:bottom w:val="single" w:sz="4" w:space="0" w:color="3C3C3C"/>
            </w:tcBorders>
            <w:vAlign w:val="center"/>
          </w:tcPr>
          <w:p w14:paraId="597E6949" w14:textId="78207FFE"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1803A4E" w14:textId="77777777" w:rsidTr="00E44F94">
        <w:tc>
          <w:tcPr>
            <w:tcW w:w="1277" w:type="dxa"/>
            <w:gridSpan w:val="2"/>
            <w:tcBorders>
              <w:top w:val="single" w:sz="4" w:space="0" w:color="3C3C3C"/>
              <w:bottom w:val="single" w:sz="4" w:space="0" w:color="3C3C3C"/>
            </w:tcBorders>
            <w:vAlign w:val="center"/>
          </w:tcPr>
          <w:p w14:paraId="69CE219A" w14:textId="77777777" w:rsidR="00E44F94" w:rsidRDefault="00E44F94" w:rsidP="00B95415">
            <w:pPr>
              <w:spacing w:after="0"/>
            </w:pPr>
            <w:r>
              <w:t>Surn</w:t>
            </w:r>
            <w:r w:rsidRPr="005605B1">
              <w:t>ame:</w:t>
            </w:r>
          </w:p>
        </w:tc>
        <w:tc>
          <w:tcPr>
            <w:tcW w:w="4003" w:type="dxa"/>
            <w:gridSpan w:val="3"/>
            <w:tcBorders>
              <w:top w:val="single" w:sz="4" w:space="0" w:color="3C3C3C"/>
              <w:bottom w:val="single" w:sz="4" w:space="0" w:color="3C3C3C"/>
            </w:tcBorders>
            <w:vAlign w:val="center"/>
          </w:tcPr>
          <w:p w14:paraId="22AFB564" w14:textId="77777777"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49CE803D" w14:textId="77777777" w:rsidR="00E44F94" w:rsidRDefault="00E44F94" w:rsidP="00B95415">
            <w:pPr>
              <w:spacing w:after="0"/>
            </w:pPr>
          </w:p>
        </w:tc>
        <w:tc>
          <w:tcPr>
            <w:tcW w:w="1259" w:type="dxa"/>
            <w:gridSpan w:val="2"/>
            <w:tcBorders>
              <w:top w:val="single" w:sz="4" w:space="0" w:color="3C3C3C"/>
              <w:bottom w:val="single" w:sz="4" w:space="0" w:color="3C3C3C"/>
            </w:tcBorders>
            <w:vAlign w:val="center"/>
          </w:tcPr>
          <w:p w14:paraId="121A85DF" w14:textId="66F6DD00" w:rsidR="00E44F94" w:rsidRDefault="00E44F94" w:rsidP="00B95415">
            <w:pPr>
              <w:spacing w:after="0"/>
            </w:pPr>
            <w:r>
              <w:t>Surn</w:t>
            </w:r>
            <w:r w:rsidRPr="005605B1">
              <w:t>ame:</w:t>
            </w:r>
          </w:p>
        </w:tc>
        <w:tc>
          <w:tcPr>
            <w:tcW w:w="3709" w:type="dxa"/>
            <w:gridSpan w:val="3"/>
            <w:tcBorders>
              <w:top w:val="single" w:sz="4" w:space="0" w:color="3C3C3C"/>
              <w:bottom w:val="single" w:sz="4" w:space="0" w:color="3C3C3C"/>
            </w:tcBorders>
            <w:vAlign w:val="center"/>
          </w:tcPr>
          <w:p w14:paraId="23EC0B75" w14:textId="2789369F"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2BF33AD" w14:textId="77777777" w:rsidTr="00E44F94">
        <w:tc>
          <w:tcPr>
            <w:tcW w:w="1700" w:type="dxa"/>
            <w:gridSpan w:val="3"/>
            <w:tcBorders>
              <w:top w:val="single" w:sz="4" w:space="0" w:color="3C3C3C"/>
              <w:bottom w:val="single" w:sz="4" w:space="0" w:color="3C3C3C"/>
            </w:tcBorders>
            <w:vAlign w:val="center"/>
          </w:tcPr>
          <w:p w14:paraId="73719BBA" w14:textId="4A0435DD" w:rsidR="00E44F94" w:rsidRDefault="00E44F94" w:rsidP="003B7624">
            <w:pPr>
              <w:spacing w:after="0"/>
            </w:pPr>
            <w:r>
              <w:t>Phone number:</w:t>
            </w:r>
          </w:p>
        </w:tc>
        <w:tc>
          <w:tcPr>
            <w:tcW w:w="3580" w:type="dxa"/>
            <w:gridSpan w:val="2"/>
            <w:tcBorders>
              <w:top w:val="single" w:sz="4" w:space="0" w:color="3C3C3C"/>
              <w:bottom w:val="single" w:sz="4" w:space="0" w:color="3C3C3C"/>
            </w:tcBorders>
            <w:vAlign w:val="center"/>
          </w:tcPr>
          <w:p w14:paraId="684C2676" w14:textId="77777777"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C6C7055" w14:textId="77777777" w:rsidR="00E44F94" w:rsidRDefault="00E44F94" w:rsidP="003B7624">
            <w:pPr>
              <w:spacing w:after="0"/>
            </w:pPr>
          </w:p>
        </w:tc>
        <w:tc>
          <w:tcPr>
            <w:tcW w:w="1680" w:type="dxa"/>
            <w:gridSpan w:val="3"/>
            <w:tcBorders>
              <w:top w:val="single" w:sz="4" w:space="0" w:color="3C3C3C"/>
              <w:bottom w:val="single" w:sz="4" w:space="0" w:color="3C3C3C"/>
            </w:tcBorders>
            <w:vAlign w:val="center"/>
          </w:tcPr>
          <w:p w14:paraId="771E4331" w14:textId="74C5FD56" w:rsidR="00E44F94" w:rsidRDefault="00E44F94" w:rsidP="003B7624">
            <w:pPr>
              <w:spacing w:after="0"/>
            </w:pPr>
            <w:r>
              <w:t>Phone number:</w:t>
            </w:r>
          </w:p>
        </w:tc>
        <w:tc>
          <w:tcPr>
            <w:tcW w:w="3288" w:type="dxa"/>
            <w:gridSpan w:val="2"/>
            <w:tcBorders>
              <w:top w:val="single" w:sz="4" w:space="0" w:color="3C3C3C"/>
              <w:bottom w:val="single" w:sz="4" w:space="0" w:color="3C3C3C"/>
            </w:tcBorders>
            <w:vAlign w:val="center"/>
          </w:tcPr>
          <w:p w14:paraId="68702EC5" w14:textId="6A94BC55"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20F42E02" w14:textId="77777777" w:rsidTr="00E44F94">
        <w:tc>
          <w:tcPr>
            <w:tcW w:w="756" w:type="dxa"/>
            <w:tcBorders>
              <w:top w:val="single" w:sz="4" w:space="0" w:color="3C3C3C"/>
              <w:bottom w:val="single" w:sz="4" w:space="0" w:color="3C3C3C"/>
            </w:tcBorders>
            <w:vAlign w:val="center"/>
          </w:tcPr>
          <w:p w14:paraId="67AB2DE2" w14:textId="77777777" w:rsidR="00E44F94" w:rsidRDefault="00E44F94" w:rsidP="00C847B5">
            <w:pPr>
              <w:spacing w:after="0"/>
            </w:pPr>
            <w:r>
              <w:t>Email:</w:t>
            </w:r>
          </w:p>
        </w:tc>
        <w:tc>
          <w:tcPr>
            <w:tcW w:w="4524" w:type="dxa"/>
            <w:gridSpan w:val="4"/>
            <w:tcBorders>
              <w:top w:val="single" w:sz="4" w:space="0" w:color="3C3C3C"/>
              <w:bottom w:val="single" w:sz="4" w:space="0" w:color="3C3C3C"/>
            </w:tcBorders>
            <w:vAlign w:val="center"/>
          </w:tcPr>
          <w:p w14:paraId="32A70053" w14:textId="77777777" w:rsidR="00E44F94" w:rsidRDefault="00E44F94" w:rsidP="003B7624">
            <w:pPr>
              <w:spacing w:after="0"/>
            </w:pPr>
            <w:r>
              <w:fldChar w:fldCharType="begin">
                <w:ffData>
                  <w:name w:val="Text3"/>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BC44605" w14:textId="77777777" w:rsidR="00E44F94" w:rsidRDefault="00E44F94" w:rsidP="003B7624">
            <w:pPr>
              <w:spacing w:after="0"/>
            </w:pPr>
          </w:p>
        </w:tc>
        <w:tc>
          <w:tcPr>
            <w:tcW w:w="720" w:type="dxa"/>
            <w:tcBorders>
              <w:top w:val="single" w:sz="4" w:space="0" w:color="3C3C3C"/>
            </w:tcBorders>
            <w:vAlign w:val="center"/>
          </w:tcPr>
          <w:p w14:paraId="3396DFCC" w14:textId="77777777" w:rsidR="00E44F94" w:rsidRDefault="00E44F94" w:rsidP="003B7624">
            <w:pPr>
              <w:spacing w:after="0"/>
            </w:pPr>
            <w:r>
              <w:t>Email:</w:t>
            </w:r>
          </w:p>
        </w:tc>
        <w:tc>
          <w:tcPr>
            <w:tcW w:w="4248" w:type="dxa"/>
            <w:gridSpan w:val="4"/>
            <w:tcBorders>
              <w:top w:val="single" w:sz="4" w:space="0" w:color="3C3C3C"/>
            </w:tcBorders>
            <w:vAlign w:val="center"/>
          </w:tcPr>
          <w:p w14:paraId="50532661" w14:textId="71BC4B04" w:rsidR="00E44F94" w:rsidRDefault="00E44F94" w:rsidP="003B7624">
            <w:pPr>
              <w:spacing w:after="0"/>
            </w:pPr>
            <w:r>
              <w:fldChar w:fldCharType="begin">
                <w:ffData>
                  <w:name w:val=""/>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442CEDE6" w14:textId="77777777" w:rsidTr="00E44F94">
        <w:trPr>
          <w:trHeight w:val="32"/>
        </w:trPr>
        <w:tc>
          <w:tcPr>
            <w:tcW w:w="2158" w:type="dxa"/>
            <w:gridSpan w:val="4"/>
            <w:tcBorders>
              <w:top w:val="single" w:sz="4" w:space="0" w:color="3C3C3C"/>
              <w:bottom w:val="single" w:sz="4" w:space="0" w:color="3C3C3C"/>
            </w:tcBorders>
            <w:vAlign w:val="center"/>
          </w:tcPr>
          <w:p w14:paraId="5295C33D" w14:textId="4A2B1681" w:rsidR="00E44F94" w:rsidRDefault="00E44F94" w:rsidP="003B7624">
            <w:pPr>
              <w:spacing w:after="0"/>
            </w:pPr>
            <w:r w:rsidRPr="001E32CB">
              <w:t>Relationship to you:</w:t>
            </w:r>
          </w:p>
        </w:tc>
        <w:tc>
          <w:tcPr>
            <w:tcW w:w="3122" w:type="dxa"/>
            <w:tcBorders>
              <w:top w:val="single" w:sz="4" w:space="0" w:color="3C3C3C"/>
              <w:bottom w:val="single" w:sz="4" w:space="0" w:color="3C3C3C"/>
            </w:tcBorders>
            <w:vAlign w:val="center"/>
          </w:tcPr>
          <w:p w14:paraId="46A0D451" w14:textId="36995151"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22FE09F5" w14:textId="77777777" w:rsidR="00E44F94" w:rsidRDefault="00E44F94" w:rsidP="003B7624">
            <w:pPr>
              <w:spacing w:after="0"/>
            </w:pPr>
          </w:p>
        </w:tc>
        <w:tc>
          <w:tcPr>
            <w:tcW w:w="2106" w:type="dxa"/>
            <w:gridSpan w:val="4"/>
            <w:tcBorders>
              <w:top w:val="single" w:sz="4" w:space="0" w:color="3C3C3C"/>
              <w:bottom w:val="single" w:sz="4" w:space="0" w:color="3C3C3C"/>
            </w:tcBorders>
            <w:vAlign w:val="center"/>
          </w:tcPr>
          <w:p w14:paraId="06D0D061" w14:textId="222FAB8C" w:rsidR="00E44F94" w:rsidRDefault="00E44F94" w:rsidP="003B7624">
            <w:pPr>
              <w:spacing w:after="0"/>
            </w:pPr>
            <w:r w:rsidRPr="001E32CB">
              <w:t>Relationship to you:</w:t>
            </w:r>
          </w:p>
        </w:tc>
        <w:tc>
          <w:tcPr>
            <w:tcW w:w="2862" w:type="dxa"/>
            <w:tcBorders>
              <w:top w:val="single" w:sz="4" w:space="0" w:color="3C3C3C"/>
              <w:bottom w:val="single" w:sz="4" w:space="0" w:color="3C3C3C"/>
            </w:tcBorders>
            <w:vAlign w:val="center"/>
          </w:tcPr>
          <w:p w14:paraId="1D8CF8AE" w14:textId="750CC1CC"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514522" w14:textId="77777777" w:rsidR="00782F7B" w:rsidRPr="00FF2279" w:rsidRDefault="00782F7B"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5114"/>
        <w:gridCol w:w="994"/>
        <w:gridCol w:w="4432"/>
      </w:tblGrid>
      <w:tr w:rsidR="003B7624" w14:paraId="09266C30" w14:textId="77777777" w:rsidTr="00A71D47">
        <w:trPr>
          <w:trHeight w:val="546"/>
        </w:trPr>
        <w:tc>
          <w:tcPr>
            <w:tcW w:w="10540" w:type="dxa"/>
            <w:gridSpan w:val="3"/>
          </w:tcPr>
          <w:p w14:paraId="72385831" w14:textId="14D5C5D9" w:rsidR="003B7624" w:rsidRDefault="003B7624" w:rsidP="00980A74">
            <w:pPr>
              <w:pStyle w:val="Subtitle"/>
            </w:pPr>
            <w:r w:rsidRPr="003B7624">
              <w:t>Criminal Convictions</w:t>
            </w:r>
          </w:p>
          <w:p w14:paraId="38289D47" w14:textId="769C3434" w:rsidR="003B7624" w:rsidRPr="003B7624" w:rsidRDefault="003B7624" w:rsidP="00A71D47">
            <w:pPr>
              <w:spacing w:after="0" w:line="240" w:lineRule="auto"/>
              <w:rPr>
                <w:i/>
              </w:rPr>
            </w:pPr>
            <w:r w:rsidRPr="003B7624">
              <w:rPr>
                <w:i/>
              </w:rPr>
              <w:t>Please note that criminal convictions do not automatically prevent you from volunteering.</w:t>
            </w:r>
          </w:p>
        </w:tc>
      </w:tr>
      <w:tr w:rsidR="00C95A7B" w14:paraId="043FD8AB" w14:textId="77777777" w:rsidTr="00C95A7B">
        <w:tc>
          <w:tcPr>
            <w:tcW w:w="5114" w:type="dxa"/>
          </w:tcPr>
          <w:p w14:paraId="74A322E0" w14:textId="77777777" w:rsidR="003B7624" w:rsidRPr="00C95A7B" w:rsidRDefault="003B7624" w:rsidP="003B7624">
            <w:pPr>
              <w:spacing w:after="0"/>
              <w:rPr>
                <w:b/>
              </w:rPr>
            </w:pPr>
            <w:r w:rsidRPr="00C95A7B">
              <w:rPr>
                <w:b/>
              </w:rPr>
              <w:t>Do you have any unspent criminal convictions?</w:t>
            </w:r>
          </w:p>
        </w:tc>
        <w:tc>
          <w:tcPr>
            <w:tcW w:w="994" w:type="dxa"/>
          </w:tcPr>
          <w:p w14:paraId="317DD028" w14:textId="40395A59"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Yes</w:t>
            </w:r>
          </w:p>
        </w:tc>
        <w:tc>
          <w:tcPr>
            <w:tcW w:w="4432" w:type="dxa"/>
          </w:tcPr>
          <w:p w14:paraId="2211142D" w14:textId="734BE278"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No</w:t>
            </w:r>
          </w:p>
        </w:tc>
      </w:tr>
      <w:tr w:rsidR="003B7624" w14:paraId="12DEE5EF" w14:textId="77777777" w:rsidTr="00C847B5">
        <w:tc>
          <w:tcPr>
            <w:tcW w:w="10540" w:type="dxa"/>
            <w:gridSpan w:val="3"/>
          </w:tcPr>
          <w:p w14:paraId="3A1A0281" w14:textId="39532DB9" w:rsidR="003B7624" w:rsidRDefault="003B7624" w:rsidP="003B7624">
            <w:pPr>
              <w:spacing w:after="0"/>
            </w:pPr>
            <w:r w:rsidRPr="003B7624">
              <w:t>If yes, please give brief details</w:t>
            </w:r>
            <w:r w:rsidR="000224B3">
              <w:t xml:space="preserve"> </w:t>
            </w:r>
            <w:r w:rsidR="000224B3">
              <w:fldChar w:fldCharType="begin">
                <w:ffData>
                  <w:name w:val=""/>
                  <w:enabled/>
                  <w:calcOnExit w:val="0"/>
                  <w:statusText w:type="text" w:val="Enter languages here"/>
                  <w:textInput/>
                </w:ffData>
              </w:fldChar>
            </w:r>
            <w:r w:rsidR="000224B3">
              <w:instrText xml:space="preserve"> FORMTEXT </w:instrText>
            </w:r>
            <w:r w:rsidR="000224B3">
              <w:fldChar w:fldCharType="separate"/>
            </w:r>
            <w:r w:rsidR="000224B3">
              <w:rPr>
                <w:noProof/>
              </w:rPr>
              <w:t> </w:t>
            </w:r>
            <w:r w:rsidR="000224B3">
              <w:rPr>
                <w:noProof/>
              </w:rPr>
              <w:t> </w:t>
            </w:r>
            <w:r w:rsidR="000224B3">
              <w:rPr>
                <w:noProof/>
              </w:rPr>
              <w:t> </w:t>
            </w:r>
            <w:r w:rsidR="000224B3">
              <w:rPr>
                <w:noProof/>
              </w:rPr>
              <w:t> </w:t>
            </w:r>
            <w:r w:rsidR="000224B3">
              <w:rPr>
                <w:noProof/>
              </w:rPr>
              <w:t> </w:t>
            </w:r>
            <w:r w:rsidR="000224B3">
              <w:fldChar w:fldCharType="end"/>
            </w:r>
          </w:p>
        </w:tc>
      </w:tr>
    </w:tbl>
    <w:p w14:paraId="58612C25" w14:textId="648E1EE0" w:rsidR="00E44F94" w:rsidRDefault="00E44F94"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4262"/>
        <w:gridCol w:w="6278"/>
      </w:tblGrid>
      <w:tr w:rsidR="003B7624" w14:paraId="26A61ECF" w14:textId="77777777" w:rsidTr="001405BA">
        <w:trPr>
          <w:trHeight w:val="266"/>
        </w:trPr>
        <w:tc>
          <w:tcPr>
            <w:tcW w:w="10540" w:type="dxa"/>
            <w:gridSpan w:val="2"/>
          </w:tcPr>
          <w:p w14:paraId="083CFC42" w14:textId="3C09A08E" w:rsidR="003B7624" w:rsidRPr="003B7624" w:rsidRDefault="003B7624" w:rsidP="00C847B5">
            <w:pPr>
              <w:pStyle w:val="Subtitle"/>
            </w:pPr>
            <w:r w:rsidRPr="003B7624">
              <w:t>Marketing preferences</w:t>
            </w:r>
          </w:p>
        </w:tc>
      </w:tr>
      <w:tr w:rsidR="003B7624" w14:paraId="73C6C385" w14:textId="77777777" w:rsidTr="00C847B5">
        <w:tc>
          <w:tcPr>
            <w:tcW w:w="10540" w:type="dxa"/>
            <w:gridSpan w:val="2"/>
          </w:tcPr>
          <w:p w14:paraId="3F3F204B" w14:textId="074939D4" w:rsidR="003B7624" w:rsidRDefault="003B7624" w:rsidP="001405BA">
            <w:pPr>
              <w:spacing w:after="0"/>
            </w:pPr>
            <w:r w:rsidRPr="003B7624">
              <w:t>Alzheimer's Society would like to contact you about our activities, including fundraising, campaigning and services. Please indicate your communication preferences by selecting the appropriate option below. We will not share your information with any third party.</w:t>
            </w:r>
          </w:p>
        </w:tc>
      </w:tr>
      <w:tr w:rsidR="000224B3" w14:paraId="7B1834FE" w14:textId="77777777" w:rsidTr="000224B3">
        <w:tc>
          <w:tcPr>
            <w:tcW w:w="4262" w:type="dxa"/>
          </w:tcPr>
          <w:p w14:paraId="6DBDA1A4" w14:textId="77777777" w:rsidR="000224B3" w:rsidRDefault="000224B3" w:rsidP="000857CB">
            <w:pPr>
              <w:spacing w:after="0"/>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I am happy to be contacted by email</w:t>
            </w:r>
          </w:p>
        </w:tc>
        <w:tc>
          <w:tcPr>
            <w:tcW w:w="6278" w:type="dxa"/>
          </w:tcPr>
          <w:p w14:paraId="2B47C333" w14:textId="752C8796" w:rsidR="000224B3" w:rsidRDefault="000224B3" w:rsidP="007F1EFB">
            <w:pPr>
              <w:spacing w:after="0"/>
              <w:ind w:left="398" w:hanging="398"/>
            </w:pPr>
            <w:r>
              <w:fldChar w:fldCharType="begin">
                <w:ffData>
                  <w:name w:val=""/>
                  <w:enabled/>
                  <w:calcOnExit w:val="0"/>
                  <w:checkBox>
                    <w:size w:val="28"/>
                    <w:default w:val="0"/>
                  </w:checkBox>
                </w:ffData>
              </w:fldChar>
            </w:r>
            <w:r>
              <w:instrText xml:space="preserve"> FORMCHECKBOX </w:instrText>
            </w:r>
            <w:r w:rsidR="00572531">
              <w:fldChar w:fldCharType="separate"/>
            </w:r>
            <w:r>
              <w:fldChar w:fldCharType="end"/>
            </w:r>
            <w:r>
              <w:t xml:space="preserve"> I would prefer not to receive information about fundraising, campaigning and services for people affected by dementia</w:t>
            </w:r>
          </w:p>
        </w:tc>
      </w:tr>
    </w:tbl>
    <w:p w14:paraId="56179F43" w14:textId="52C5B3D2" w:rsidR="007F1EFB" w:rsidRDefault="007F1EFB" w:rsidP="00FF2279">
      <w:pPr>
        <w:pStyle w:val="smallspacer"/>
      </w:pPr>
    </w:p>
    <w:tbl>
      <w:tblPr>
        <w:tblStyle w:val="TableGrid"/>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1444"/>
        <w:gridCol w:w="9057"/>
      </w:tblGrid>
      <w:tr w:rsidR="00062788" w14:paraId="52CF471D" w14:textId="77777777" w:rsidTr="00A71D47">
        <w:trPr>
          <w:cantSplit/>
          <w:trHeight w:val="2142"/>
        </w:trPr>
        <w:tc>
          <w:tcPr>
            <w:tcW w:w="10501" w:type="dxa"/>
            <w:gridSpan w:val="2"/>
          </w:tcPr>
          <w:p w14:paraId="7715CE12" w14:textId="2B437621" w:rsidR="00062788" w:rsidRDefault="00062788" w:rsidP="00062788">
            <w:pPr>
              <w:pStyle w:val="Heading1"/>
            </w:pPr>
            <w:r w:rsidRPr="0078721C">
              <w:t>Declaration</w:t>
            </w:r>
          </w:p>
          <w:p w14:paraId="41DF4690" w14:textId="77777777" w:rsidR="00062788" w:rsidRDefault="000857CB" w:rsidP="00FF2279">
            <w:pPr>
              <w:spacing w:after="60"/>
            </w:pPr>
            <w:r w:rsidRPr="000857CB">
              <w:t>I confirm the details given in this form are correct and I am over the minimum age for the role I am applying for. I agree to abide by the Society’s policies, procedures and values and understand this agreement to volunteer for Alzheimer’s Society is binding in honour only and is not intended to be a contract of employment.</w:t>
            </w:r>
          </w:p>
          <w:p w14:paraId="2FC27A01" w14:textId="6BFA914C" w:rsidR="000857CB" w:rsidRPr="00062788" w:rsidRDefault="000857CB" w:rsidP="00A71D47">
            <w:pPr>
              <w:spacing w:after="40"/>
            </w:pPr>
            <w:r w:rsidRPr="000857CB">
              <w:t>Alzheimer’s Society has permission to contact the referee I have provided (if applicable) and my volunteering with Alzheimer’s Society is subject to the references and any other checks being satisfactory.</w:t>
            </w:r>
          </w:p>
        </w:tc>
      </w:tr>
      <w:tr w:rsidR="00062788" w14:paraId="026343E3" w14:textId="77777777" w:rsidTr="00A71D47">
        <w:trPr>
          <w:cantSplit/>
          <w:trHeight w:val="567"/>
        </w:trPr>
        <w:tc>
          <w:tcPr>
            <w:tcW w:w="1444" w:type="dxa"/>
            <w:tcBorders>
              <w:bottom w:val="single" w:sz="4" w:space="0" w:color="3C3C3C"/>
            </w:tcBorders>
            <w:tcMar>
              <w:top w:w="57" w:type="dxa"/>
              <w:bottom w:w="57" w:type="dxa"/>
            </w:tcMar>
          </w:tcPr>
          <w:p w14:paraId="23D9A401" w14:textId="6F758D28" w:rsidR="00062788" w:rsidRDefault="00062788" w:rsidP="00A42680">
            <w:r>
              <w:t>Signed:</w:t>
            </w:r>
          </w:p>
        </w:tc>
        <w:tc>
          <w:tcPr>
            <w:tcW w:w="9057" w:type="dxa"/>
            <w:tcBorders>
              <w:bottom w:val="single" w:sz="4" w:space="0" w:color="3C3C3C"/>
            </w:tcBorders>
          </w:tcPr>
          <w:p w14:paraId="74E7F9B3" w14:textId="12E2DA33" w:rsidR="00062788" w:rsidRDefault="00062788" w:rsidP="00A42680"/>
        </w:tc>
      </w:tr>
      <w:tr w:rsidR="00062788" w14:paraId="3FD7C7F1" w14:textId="77777777" w:rsidTr="00A71D47">
        <w:trPr>
          <w:cantSplit/>
          <w:trHeight w:val="31"/>
        </w:trPr>
        <w:tc>
          <w:tcPr>
            <w:tcW w:w="1444" w:type="dxa"/>
            <w:tcBorders>
              <w:top w:val="single" w:sz="4" w:space="0" w:color="3C3C3C"/>
              <w:bottom w:val="single" w:sz="4" w:space="0" w:color="3C3C3C"/>
            </w:tcBorders>
            <w:tcMar>
              <w:top w:w="57" w:type="dxa"/>
              <w:bottom w:w="57" w:type="dxa"/>
            </w:tcMar>
          </w:tcPr>
          <w:p w14:paraId="40184D8E" w14:textId="27027F0C" w:rsidR="00062788" w:rsidRDefault="00062788" w:rsidP="00A71D47">
            <w:pPr>
              <w:spacing w:after="0" w:line="240" w:lineRule="auto"/>
            </w:pPr>
            <w:r>
              <w:t>Print name:</w:t>
            </w:r>
          </w:p>
        </w:tc>
        <w:tc>
          <w:tcPr>
            <w:tcW w:w="9057" w:type="dxa"/>
            <w:tcBorders>
              <w:top w:val="single" w:sz="4" w:space="0" w:color="3C3C3C"/>
              <w:bottom w:val="single" w:sz="4" w:space="0" w:color="3C3C3C"/>
            </w:tcBorders>
          </w:tcPr>
          <w:p w14:paraId="7F642476" w14:textId="30FACF50" w:rsidR="00062788" w:rsidRDefault="00062788" w:rsidP="00A71D47">
            <w:pPr>
              <w:spacing w:after="0" w:line="240" w:lineRule="auto"/>
            </w:pP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62788" w14:paraId="758FC196" w14:textId="77777777" w:rsidTr="00A71D47">
        <w:trPr>
          <w:cantSplit/>
          <w:trHeight w:val="73"/>
        </w:trPr>
        <w:tc>
          <w:tcPr>
            <w:tcW w:w="1444" w:type="dxa"/>
            <w:tcBorders>
              <w:top w:val="single" w:sz="4" w:space="0" w:color="3C3C3C"/>
              <w:bottom w:val="single" w:sz="4" w:space="0" w:color="3C3C3C"/>
            </w:tcBorders>
            <w:tcMar>
              <w:top w:w="57" w:type="dxa"/>
              <w:bottom w:w="57" w:type="dxa"/>
            </w:tcMar>
          </w:tcPr>
          <w:p w14:paraId="1C007822" w14:textId="25D0A409" w:rsidR="00062788" w:rsidRDefault="00062788" w:rsidP="00A71D47">
            <w:pPr>
              <w:spacing w:after="0" w:line="240" w:lineRule="auto"/>
            </w:pPr>
            <w:r>
              <w:t>Date:</w:t>
            </w:r>
          </w:p>
        </w:tc>
        <w:tc>
          <w:tcPr>
            <w:tcW w:w="9057" w:type="dxa"/>
            <w:tcBorders>
              <w:top w:val="single" w:sz="4" w:space="0" w:color="3C3C3C"/>
              <w:bottom w:val="single" w:sz="4" w:space="0" w:color="3C3C3C"/>
            </w:tcBorders>
          </w:tcPr>
          <w:p w14:paraId="590D7D60" w14:textId="01F321CE" w:rsidR="00062788" w:rsidRDefault="00062788" w:rsidP="00A71D47">
            <w:pPr>
              <w:spacing w:after="0" w:line="240" w:lineRule="auto"/>
            </w:pPr>
            <w:r>
              <w:fldChar w:fldCharType="begin">
                <w:ffData>
                  <w:name w:val=""/>
                  <w:enabled/>
                  <w:calcOnExit w:val="0"/>
                  <w:statusText w:type="text" w:val="Enter dat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E8EF1B" w14:textId="2330FED6" w:rsidR="00FB4609" w:rsidRPr="00822C58" w:rsidRDefault="00FB4609" w:rsidP="009A529D">
      <w:pPr>
        <w:pStyle w:val="smallspacer"/>
      </w:pPr>
    </w:p>
    <w:sectPr w:rsidR="00FB4609" w:rsidRPr="00822C58" w:rsidSect="007B5409">
      <w:headerReference w:type="default" r:id="rId15"/>
      <w:footerReference w:type="even" r:id="rId16"/>
      <w:footerReference w:type="default" r:id="rId17"/>
      <w:headerReference w:type="first" r:id="rId18"/>
      <w:footerReference w:type="first" r:id="rId19"/>
      <w:pgSz w:w="11900" w:h="16840"/>
      <w:pgMar w:top="1134" w:right="680" w:bottom="1118" w:left="680" w:header="1134" w:footer="6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14FF7" w14:textId="77777777" w:rsidR="004370BE" w:rsidRDefault="004370BE" w:rsidP="00A320C1">
      <w:r>
        <w:separator/>
      </w:r>
    </w:p>
  </w:endnote>
  <w:endnote w:type="continuationSeparator" w:id="0">
    <w:p w14:paraId="6B7F7E0E" w14:textId="77777777" w:rsidR="004370BE" w:rsidRDefault="004370BE" w:rsidP="00A3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0FA9" w14:textId="77777777" w:rsidR="00F1544C" w:rsidRDefault="00F1544C" w:rsidP="004F32B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F7036B" w14:textId="77777777" w:rsidR="00F1544C" w:rsidRDefault="00F1544C" w:rsidP="004F3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85C74" w14:textId="00878E62" w:rsidR="004F32B2" w:rsidRPr="007C2C20" w:rsidRDefault="004F32B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572531">
      <w:rPr>
        <w:bCs/>
        <w:noProof/>
      </w:rPr>
      <w:t>2</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572531">
      <w:rPr>
        <w:bCs/>
        <w:noProof/>
      </w:rPr>
      <w:t>2</w:t>
    </w:r>
    <w:r w:rsidR="000A783F" w:rsidRPr="007C2C20">
      <w:rPr>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EB02" w14:textId="31886165" w:rsidR="00D97752" w:rsidRPr="007C2C20" w:rsidRDefault="00D9775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572531">
      <w:rPr>
        <w:bCs/>
        <w:noProof/>
      </w:rPr>
      <w:t>1</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572531">
      <w:rPr>
        <w:bCs/>
        <w:noProof/>
      </w:rPr>
      <w:t>2</w:t>
    </w:r>
    <w:r w:rsidR="000A783F" w:rsidRPr="007C2C20">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322A" w14:textId="77777777" w:rsidR="004370BE" w:rsidRDefault="004370BE" w:rsidP="00A320C1">
      <w:r>
        <w:separator/>
      </w:r>
    </w:p>
  </w:footnote>
  <w:footnote w:type="continuationSeparator" w:id="0">
    <w:p w14:paraId="264DF516" w14:textId="77777777" w:rsidR="004370BE" w:rsidRDefault="004370BE" w:rsidP="00A32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0169" w14:textId="46A3B83E" w:rsidR="00402C28" w:rsidRDefault="00F67715" w:rsidP="00DC6D2D">
    <w:pPr>
      <w:pStyle w:val="Header"/>
      <w:spacing w:before="120"/>
    </w:pPr>
    <w:r>
      <w:rPr>
        <w:noProof/>
        <w:lang w:eastAsia="en-GB"/>
      </w:rPr>
      <mc:AlternateContent>
        <mc:Choice Requires="wps">
          <w:drawing>
            <wp:anchor distT="0" distB="0" distL="114300" distR="114300" simplePos="0" relativeHeight="251672576" behindDoc="0" locked="0" layoutInCell="1" allowOverlap="1" wp14:anchorId="11E01026" wp14:editId="65859D8B">
              <wp:simplePos x="0" y="0"/>
              <wp:positionH relativeFrom="page">
                <wp:posOffset>431800</wp:posOffset>
              </wp:positionH>
              <wp:positionV relativeFrom="page">
                <wp:posOffset>215900</wp:posOffset>
              </wp:positionV>
              <wp:extent cx="1397520" cy="231120"/>
              <wp:effectExtent l="0" t="0" r="0" b="23495"/>
              <wp:wrapNone/>
              <wp:docPr id="2" name="Text Box 2"/>
              <wp:cNvGraphicFramePr/>
              <a:graphic xmlns:a="http://schemas.openxmlformats.org/drawingml/2006/main">
                <a:graphicData uri="http://schemas.microsoft.com/office/word/2010/wordprocessingShape">
                  <wps:wsp>
                    <wps:cNvSpPr txBox="1"/>
                    <wps:spPr>
                      <a:xfrm>
                        <a:off x="0" y="0"/>
                        <a:ext cx="1397520" cy="23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8DB0A" w14:textId="4B453DBE" w:rsidR="00F67715" w:rsidRDefault="00F67715">
                          <w:r>
                            <w:rPr>
                              <w:b/>
                            </w:rPr>
                            <w:t>CONFIDENTIAL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pt;margin-top:17pt;width:110.05pt;height:1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" filled="f" stroked="f">
              <v:textbox inset="0,0,0,0">
                <w:txbxContent>
                  <w:p w14:paraId="1EB8DB0A" w14:textId="4B453DBE" w:rsidR="00F67715" w:rsidRDefault="00F67715">
                    <w:r>
                      <w:rPr>
                        <w:b/>
                      </w:rPr>
                      <w:t>CONFIDENTIAL</w:t>
                    </w:r>
                  </w:p>
                </w:txbxContent>
              </v:textbox>
              <w10:wrap anchorx="page" anchory="page"/>
            </v:shape>
          </w:pict>
        </mc:Fallback>
      </mc:AlternateContent>
    </w:r>
    <w:r w:rsidR="00DA4E67">
      <w:rPr>
        <w:noProof/>
        <w:lang w:eastAsia="en-GB"/>
      </w:rPr>
      <w:drawing>
        <wp:anchor distT="0" distB="0" distL="360045" distR="144145" simplePos="0" relativeHeight="251669504" behindDoc="1" locked="0" layoutInCell="1" allowOverlap="1" wp14:anchorId="47C5199C" wp14:editId="31F7E345">
          <wp:simplePos x="0" y="0"/>
          <wp:positionH relativeFrom="page">
            <wp:posOffset>5649595</wp:posOffset>
          </wp:positionH>
          <wp:positionV relativeFrom="page">
            <wp:posOffset>226695</wp:posOffset>
          </wp:positionV>
          <wp:extent cx="1434600" cy="15303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_Logo_Stnd_Pos_RGB_Eng.png"/>
                  <pic:cNvPicPr/>
                </pic:nvPicPr>
                <pic:blipFill>
                  <a:blip r:embed="rId1">
                    <a:extLst>
                      <a:ext uri="{28A0092B-C50C-407E-A947-70E740481C1C}">
                        <a14:useLocalDpi xmlns:a14="http://schemas.microsoft.com/office/drawing/2010/main" val="0"/>
                      </a:ext>
                    </a:extLst>
                  </a:blip>
                  <a:stretch>
                    <a:fillRect/>
                  </a:stretch>
                </pic:blipFill>
                <pic:spPr>
                  <a:xfrm>
                    <a:off x="0" y="0"/>
                    <a:ext cx="1434600" cy="1530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0072D" w14:textId="4EABD126" w:rsidR="00D97752" w:rsidRDefault="00DC6D2D" w:rsidP="00A12A0C">
    <w:pPr>
      <w:pStyle w:val="Header"/>
      <w:spacing w:before="1680"/>
    </w:pPr>
    <w:r>
      <w:rPr>
        <w:noProof/>
        <w:lang w:eastAsia="en-GB"/>
      </w:rPr>
      <w:drawing>
        <wp:anchor distT="0" distB="0" distL="114300" distR="114300" simplePos="0" relativeHeight="251671552" behindDoc="0" locked="0" layoutInCell="1" allowOverlap="1" wp14:anchorId="6EC0B55D" wp14:editId="6EADBB0A">
          <wp:simplePos x="0" y="0"/>
          <wp:positionH relativeFrom="page">
            <wp:posOffset>450215</wp:posOffset>
          </wp:positionH>
          <wp:positionV relativeFrom="page">
            <wp:posOffset>647065</wp:posOffset>
          </wp:positionV>
          <wp:extent cx="3069720" cy="846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 REG.png"/>
                  <pic:cNvPicPr/>
                </pic:nvPicPr>
                <pic:blipFill>
                  <a:blip r:embed="rId1">
                    <a:extLst>
                      <a:ext uri="{28A0092B-C50C-407E-A947-70E740481C1C}">
                        <a14:useLocalDpi xmlns:a14="http://schemas.microsoft.com/office/drawing/2010/main" val="0"/>
                      </a:ext>
                    </a:extLst>
                  </a:blip>
                  <a:stretch>
                    <a:fillRect/>
                  </a:stretch>
                </pic:blipFill>
                <pic:spPr>
                  <a:xfrm>
                    <a:off x="0" y="0"/>
                    <a:ext cx="3069720" cy="846000"/>
                  </a:xfrm>
                  <a:prstGeom prst="rect">
                    <a:avLst/>
                  </a:prstGeom>
                </pic:spPr>
              </pic:pic>
            </a:graphicData>
          </a:graphic>
          <wp14:sizeRelH relativeFrom="margin">
            <wp14:pctWidth>0</wp14:pctWidth>
          </wp14:sizeRelH>
          <wp14:sizeRelV relativeFrom="margin">
            <wp14:pctHeight>0</wp14:pctHeight>
          </wp14:sizeRelV>
        </wp:anchor>
      </w:drawing>
    </w:r>
    <w:r w:rsidR="00473CA2">
      <w:rPr>
        <w:b/>
      </w:rPr>
      <w:t>CONFIDENTIAL</w:t>
    </w:r>
    <w:r w:rsidR="00473CA2">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E0BC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10A3B8"/>
    <w:lvl w:ilvl="0">
      <w:start w:val="1"/>
      <w:numFmt w:val="decimal"/>
      <w:lvlText w:val="%1."/>
      <w:lvlJc w:val="left"/>
      <w:pPr>
        <w:tabs>
          <w:tab w:val="num" w:pos="1800"/>
        </w:tabs>
        <w:ind w:left="1800" w:hanging="360"/>
      </w:pPr>
    </w:lvl>
  </w:abstractNum>
  <w:abstractNum w:abstractNumId="2">
    <w:nsid w:val="FFFFFF7D"/>
    <w:multiLevelType w:val="singleLevel"/>
    <w:tmpl w:val="74869DF0"/>
    <w:lvl w:ilvl="0">
      <w:start w:val="1"/>
      <w:numFmt w:val="decimal"/>
      <w:lvlText w:val="%1."/>
      <w:lvlJc w:val="left"/>
      <w:pPr>
        <w:tabs>
          <w:tab w:val="num" w:pos="1440"/>
        </w:tabs>
        <w:ind w:left="1440" w:hanging="360"/>
      </w:pPr>
    </w:lvl>
  </w:abstractNum>
  <w:abstractNum w:abstractNumId="3">
    <w:nsid w:val="FFFFFF7E"/>
    <w:multiLevelType w:val="singleLevel"/>
    <w:tmpl w:val="962C96BC"/>
    <w:lvl w:ilvl="0">
      <w:start w:val="1"/>
      <w:numFmt w:val="decimal"/>
      <w:lvlText w:val="%1."/>
      <w:lvlJc w:val="left"/>
      <w:pPr>
        <w:tabs>
          <w:tab w:val="num" w:pos="1080"/>
        </w:tabs>
        <w:ind w:left="1080" w:hanging="360"/>
      </w:pPr>
    </w:lvl>
  </w:abstractNum>
  <w:abstractNum w:abstractNumId="4">
    <w:nsid w:val="FFFFFF7F"/>
    <w:multiLevelType w:val="singleLevel"/>
    <w:tmpl w:val="56C641C2"/>
    <w:lvl w:ilvl="0">
      <w:start w:val="1"/>
      <w:numFmt w:val="decimal"/>
      <w:lvlText w:val="%1."/>
      <w:lvlJc w:val="left"/>
      <w:pPr>
        <w:tabs>
          <w:tab w:val="num" w:pos="720"/>
        </w:tabs>
        <w:ind w:left="720" w:hanging="360"/>
      </w:pPr>
    </w:lvl>
  </w:abstractNum>
  <w:abstractNum w:abstractNumId="5">
    <w:nsid w:val="FFFFFF80"/>
    <w:multiLevelType w:val="singleLevel"/>
    <w:tmpl w:val="AF5CFA9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A786F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A7ADBD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A84C43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7E6E346"/>
    <w:lvl w:ilvl="0">
      <w:start w:val="1"/>
      <w:numFmt w:val="decimal"/>
      <w:lvlText w:val="%1."/>
      <w:lvlJc w:val="left"/>
      <w:pPr>
        <w:tabs>
          <w:tab w:val="num" w:pos="360"/>
        </w:tabs>
        <w:ind w:left="360" w:hanging="360"/>
      </w:pPr>
    </w:lvl>
  </w:abstractNum>
  <w:abstractNum w:abstractNumId="10">
    <w:nsid w:val="FFFFFF89"/>
    <w:multiLevelType w:val="singleLevel"/>
    <w:tmpl w:val="936AB5AC"/>
    <w:lvl w:ilvl="0">
      <w:start w:val="1"/>
      <w:numFmt w:val="bullet"/>
      <w:lvlText w:val=""/>
      <w:lvlJc w:val="left"/>
      <w:pPr>
        <w:tabs>
          <w:tab w:val="num" w:pos="360"/>
        </w:tabs>
        <w:ind w:left="360" w:hanging="360"/>
      </w:pPr>
      <w:rPr>
        <w:rFonts w:ascii="Symbol" w:hAnsi="Symbol" w:hint="default"/>
      </w:rPr>
    </w:lvl>
  </w:abstractNum>
  <w:abstractNum w:abstractNumId="11">
    <w:nsid w:val="09BF1DCA"/>
    <w:multiLevelType w:val="multilevel"/>
    <w:tmpl w:val="71A067E2"/>
    <w:lvl w:ilvl="0">
      <w:start w:val="1"/>
      <w:numFmt w:val="bullet"/>
      <w:lvlText w:val=""/>
      <w:lvlJc w:val="left"/>
      <w:pPr>
        <w:ind w:left="360" w:hanging="360"/>
      </w:pPr>
      <w:rPr>
        <w:rFonts w:ascii="Zapf Dingbats" w:hAnsi="Zapf Dingbats" w:hint="default"/>
        <w:color w:val="0199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61452F"/>
    <w:multiLevelType w:val="hybridMultilevel"/>
    <w:tmpl w:val="AC02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FF4804"/>
    <w:multiLevelType w:val="hybridMultilevel"/>
    <w:tmpl w:val="1DA484CA"/>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4775D1"/>
    <w:multiLevelType w:val="multilevel"/>
    <w:tmpl w:val="E1D418CC"/>
    <w:lvl w:ilvl="0">
      <w:start w:val="1"/>
      <w:numFmt w:val="bullet"/>
      <w:lvlText w:val=""/>
      <w:lvlJc w:val="left"/>
      <w:pPr>
        <w:ind w:left="360" w:hanging="360"/>
      </w:pPr>
      <w:rPr>
        <w:rFonts w:ascii="Zapf Dingbats" w:hAnsi="Zapf Dingbats" w:hint="default"/>
        <w:color w:val="0199FF"/>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48B1907"/>
    <w:multiLevelType w:val="hybridMultilevel"/>
    <w:tmpl w:val="DC5A23B2"/>
    <w:lvl w:ilvl="0" w:tplc="3BDE2B3A">
      <w:start w:val="1"/>
      <w:numFmt w:val="bullet"/>
      <w:pStyle w:val="Bulletpointtext"/>
      <w:lvlText w:val=""/>
      <w:lvlJc w:val="left"/>
      <w:pPr>
        <w:ind w:left="360" w:hanging="360"/>
      </w:pPr>
      <w:rPr>
        <w:rFonts w:ascii="Zapf Dingbats" w:hAnsi="Zapf Dingbats" w:hint="default"/>
        <w:color w:val="0199FF"/>
        <w:position w:val="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C7687"/>
    <w:multiLevelType w:val="multilevel"/>
    <w:tmpl w:val="E8441B92"/>
    <w:lvl w:ilvl="0">
      <w:start w:val="1"/>
      <w:numFmt w:val="bullet"/>
      <w:lvlText w:val=""/>
      <w:lvlJc w:val="left"/>
      <w:pPr>
        <w:ind w:left="360" w:hanging="360"/>
      </w:pPr>
      <w:rPr>
        <w:rFonts w:ascii="Zapf Dingbats" w:hAnsi="Zapf Dingbats" w:hint="default"/>
        <w:color w:val="0199FF"/>
        <w:position w:val="6"/>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A82D44"/>
    <w:multiLevelType w:val="hybridMultilevel"/>
    <w:tmpl w:val="A3A2F636"/>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FE71FA"/>
    <w:multiLevelType w:val="multilevel"/>
    <w:tmpl w:val="7BE6993A"/>
    <w:lvl w:ilvl="0">
      <w:start w:val="1"/>
      <w:numFmt w:val="bullet"/>
      <w:lvlText w:val=""/>
      <w:lvlJc w:val="left"/>
      <w:pPr>
        <w:ind w:left="1174" w:hanging="360"/>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1145584"/>
    <w:multiLevelType w:val="hybridMultilevel"/>
    <w:tmpl w:val="E0048C1C"/>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D409B9"/>
    <w:multiLevelType w:val="multilevel"/>
    <w:tmpl w:val="0E8A42BE"/>
    <w:lvl w:ilvl="0">
      <w:start w:val="1"/>
      <w:numFmt w:val="bullet"/>
      <w:lvlText w:val=""/>
      <w:lvlJc w:val="left"/>
      <w:pPr>
        <w:ind w:left="360" w:hanging="360"/>
      </w:pPr>
      <w:rPr>
        <w:rFonts w:ascii="Zapf Dingbats" w:hAnsi="Zapf Dingbats" w:hint="default"/>
        <w:color w:val="0199FF"/>
        <w:position w:val="4"/>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8"/>
  </w:num>
  <w:num w:numId="15">
    <w:abstractNumId w:val="11"/>
  </w:num>
  <w:num w:numId="16">
    <w:abstractNumId w:val="14"/>
  </w:num>
  <w:num w:numId="17">
    <w:abstractNumId w:val="16"/>
  </w:num>
  <w:num w:numId="18">
    <w:abstractNumId w:val="20"/>
  </w:num>
  <w:num w:numId="19">
    <w:abstractNumId w:val="17"/>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C1"/>
    <w:rsid w:val="000224B3"/>
    <w:rsid w:val="00054B59"/>
    <w:rsid w:val="00062788"/>
    <w:rsid w:val="000857CB"/>
    <w:rsid w:val="000A6C69"/>
    <w:rsid w:val="000A783F"/>
    <w:rsid w:val="000B3384"/>
    <w:rsid w:val="000C7E0D"/>
    <w:rsid w:val="000D3B96"/>
    <w:rsid w:val="00103056"/>
    <w:rsid w:val="00113E3E"/>
    <w:rsid w:val="00140C46"/>
    <w:rsid w:val="00167720"/>
    <w:rsid w:val="001A3AA5"/>
    <w:rsid w:val="001A61F9"/>
    <w:rsid w:val="001C33D8"/>
    <w:rsid w:val="001C6611"/>
    <w:rsid w:val="001D1349"/>
    <w:rsid w:val="001D638D"/>
    <w:rsid w:val="001E32CB"/>
    <w:rsid w:val="00216B1A"/>
    <w:rsid w:val="002348CD"/>
    <w:rsid w:val="0025134F"/>
    <w:rsid w:val="002E6AC7"/>
    <w:rsid w:val="002F2180"/>
    <w:rsid w:val="002F3657"/>
    <w:rsid w:val="002F74CE"/>
    <w:rsid w:val="00301EB2"/>
    <w:rsid w:val="00321AEC"/>
    <w:rsid w:val="00326E92"/>
    <w:rsid w:val="003469A5"/>
    <w:rsid w:val="003556DD"/>
    <w:rsid w:val="00382E62"/>
    <w:rsid w:val="003844D7"/>
    <w:rsid w:val="00391533"/>
    <w:rsid w:val="003A6086"/>
    <w:rsid w:val="003B61FA"/>
    <w:rsid w:val="003B7624"/>
    <w:rsid w:val="003C67B7"/>
    <w:rsid w:val="003D5C33"/>
    <w:rsid w:val="00402C28"/>
    <w:rsid w:val="00414731"/>
    <w:rsid w:val="00432850"/>
    <w:rsid w:val="004370BE"/>
    <w:rsid w:val="00453AEC"/>
    <w:rsid w:val="00473CA2"/>
    <w:rsid w:val="00490CA6"/>
    <w:rsid w:val="004C6F3D"/>
    <w:rsid w:val="004E65C6"/>
    <w:rsid w:val="004F32B2"/>
    <w:rsid w:val="00514DAC"/>
    <w:rsid w:val="00523510"/>
    <w:rsid w:val="0056231F"/>
    <w:rsid w:val="005720C3"/>
    <w:rsid w:val="00572531"/>
    <w:rsid w:val="005910F2"/>
    <w:rsid w:val="0059203D"/>
    <w:rsid w:val="005A29F8"/>
    <w:rsid w:val="005F2022"/>
    <w:rsid w:val="00606A43"/>
    <w:rsid w:val="0060746D"/>
    <w:rsid w:val="00641283"/>
    <w:rsid w:val="00672C4A"/>
    <w:rsid w:val="0067781F"/>
    <w:rsid w:val="0068579E"/>
    <w:rsid w:val="00697041"/>
    <w:rsid w:val="006B2266"/>
    <w:rsid w:val="006D276D"/>
    <w:rsid w:val="00703FF7"/>
    <w:rsid w:val="00731A4F"/>
    <w:rsid w:val="007452AA"/>
    <w:rsid w:val="00751A8F"/>
    <w:rsid w:val="007529B7"/>
    <w:rsid w:val="00755B8B"/>
    <w:rsid w:val="00757BD6"/>
    <w:rsid w:val="00782F7B"/>
    <w:rsid w:val="00792A50"/>
    <w:rsid w:val="00792E18"/>
    <w:rsid w:val="007B5409"/>
    <w:rsid w:val="007C2C20"/>
    <w:rsid w:val="007F1EFB"/>
    <w:rsid w:val="00822712"/>
    <w:rsid w:val="00822C58"/>
    <w:rsid w:val="0084728A"/>
    <w:rsid w:val="00896D6A"/>
    <w:rsid w:val="008978DD"/>
    <w:rsid w:val="008B2591"/>
    <w:rsid w:val="008D4FDF"/>
    <w:rsid w:val="009763EE"/>
    <w:rsid w:val="00980A74"/>
    <w:rsid w:val="00981466"/>
    <w:rsid w:val="00981DF6"/>
    <w:rsid w:val="0098608F"/>
    <w:rsid w:val="009A529D"/>
    <w:rsid w:val="009F3FE5"/>
    <w:rsid w:val="00A033F4"/>
    <w:rsid w:val="00A12A0C"/>
    <w:rsid w:val="00A25AEC"/>
    <w:rsid w:val="00A320C1"/>
    <w:rsid w:val="00A56512"/>
    <w:rsid w:val="00A63E59"/>
    <w:rsid w:val="00A71D47"/>
    <w:rsid w:val="00AD7A45"/>
    <w:rsid w:val="00AF3E19"/>
    <w:rsid w:val="00B3689F"/>
    <w:rsid w:val="00B40999"/>
    <w:rsid w:val="00B47F20"/>
    <w:rsid w:val="00B95415"/>
    <w:rsid w:val="00BA1E8E"/>
    <w:rsid w:val="00BB0503"/>
    <w:rsid w:val="00BC5FC5"/>
    <w:rsid w:val="00C06BEA"/>
    <w:rsid w:val="00C14667"/>
    <w:rsid w:val="00C21121"/>
    <w:rsid w:val="00C847B5"/>
    <w:rsid w:val="00C95A7B"/>
    <w:rsid w:val="00C962EF"/>
    <w:rsid w:val="00CB22DD"/>
    <w:rsid w:val="00CB6520"/>
    <w:rsid w:val="00D1306A"/>
    <w:rsid w:val="00D255C3"/>
    <w:rsid w:val="00D44471"/>
    <w:rsid w:val="00D5149A"/>
    <w:rsid w:val="00D55AFD"/>
    <w:rsid w:val="00D77369"/>
    <w:rsid w:val="00D80D4F"/>
    <w:rsid w:val="00D97752"/>
    <w:rsid w:val="00DA4E67"/>
    <w:rsid w:val="00DC4745"/>
    <w:rsid w:val="00DC5672"/>
    <w:rsid w:val="00DC6D2D"/>
    <w:rsid w:val="00DD68FE"/>
    <w:rsid w:val="00DF07FF"/>
    <w:rsid w:val="00E027E2"/>
    <w:rsid w:val="00E10274"/>
    <w:rsid w:val="00E33E36"/>
    <w:rsid w:val="00E348D2"/>
    <w:rsid w:val="00E44F94"/>
    <w:rsid w:val="00E56875"/>
    <w:rsid w:val="00EA3E2D"/>
    <w:rsid w:val="00EB0800"/>
    <w:rsid w:val="00ED363B"/>
    <w:rsid w:val="00EE1F8A"/>
    <w:rsid w:val="00EE6769"/>
    <w:rsid w:val="00EE7BB2"/>
    <w:rsid w:val="00EF2D4D"/>
    <w:rsid w:val="00EF741F"/>
    <w:rsid w:val="00F05E8C"/>
    <w:rsid w:val="00F12DA6"/>
    <w:rsid w:val="00F1544C"/>
    <w:rsid w:val="00F57471"/>
    <w:rsid w:val="00F67715"/>
    <w:rsid w:val="00F728F2"/>
    <w:rsid w:val="00F742B9"/>
    <w:rsid w:val="00F9442D"/>
    <w:rsid w:val="00F94C66"/>
    <w:rsid w:val="00FB121A"/>
    <w:rsid w:val="00FB4609"/>
    <w:rsid w:val="00FD12E1"/>
    <w:rsid w:val="00FF2279"/>
    <w:rsid w:val="00FF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EB4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666297">
      <w:bodyDiv w:val="1"/>
      <w:marLeft w:val="0"/>
      <w:marRight w:val="0"/>
      <w:marTop w:val="0"/>
      <w:marBottom w:val="0"/>
      <w:divBdr>
        <w:top w:val="none" w:sz="0" w:space="0" w:color="auto"/>
        <w:left w:val="none" w:sz="0" w:space="0" w:color="auto"/>
        <w:bottom w:val="none" w:sz="0" w:space="0" w:color="auto"/>
        <w:right w:val="none" w:sz="0" w:space="0" w:color="auto"/>
      </w:divBdr>
    </w:div>
    <w:div w:id="1448695480">
      <w:bodyDiv w:val="1"/>
      <w:marLeft w:val="0"/>
      <w:marRight w:val="0"/>
      <w:marTop w:val="0"/>
      <w:marBottom w:val="0"/>
      <w:divBdr>
        <w:top w:val="none" w:sz="0" w:space="0" w:color="auto"/>
        <w:left w:val="none" w:sz="0" w:space="0" w:color="auto"/>
        <w:bottom w:val="none" w:sz="0" w:space="0" w:color="auto"/>
        <w:right w:val="none" w:sz="0" w:space="0" w:color="auto"/>
      </w:divBdr>
    </w:div>
    <w:div w:id="1837912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9b7544c86fb4f218ec7fce492105b6a xmlns="df1bc4a4-166f-4967-83c9-a74e50ce6a2e">
      <Terms xmlns="http://schemas.microsoft.com/office/infopath/2007/PartnerControls">
        <TermInfo xmlns="http://schemas.microsoft.com/office/infopath/2007/PartnerControls">
          <TermName xmlns="http://schemas.microsoft.com/office/infopath/2007/PartnerControls">Volunteer recruitment</TermName>
          <TermId xmlns="http://schemas.microsoft.com/office/infopath/2007/PartnerControls">fb9d88ad-88de-42ba-8a9b-c61787b02f9c</TermId>
        </TermInfo>
      </Terms>
    </c9b7544c86fb4f218ec7fce492105b6a>
    <mb551c9132a74760a4cb9c95894f05b5 xmlns="df1bc4a4-166f-4967-83c9-a74e50ce6a2e">
      <Terms xmlns="http://schemas.microsoft.com/office/infopath/2007/PartnerControls">
        <TermInfo xmlns="http://schemas.microsoft.com/office/infopath/2007/PartnerControls">
          <TermName xmlns="http://schemas.microsoft.com/office/infopath/2007/PartnerControls">All locations</TermName>
          <TermId xmlns="http://schemas.microsoft.com/office/infopath/2007/PartnerControls">02ef6d38-e8eb-4096-9215-bdc9cc0ad15f</TermId>
        </TermInfo>
      </Terms>
    </mb551c9132a74760a4cb9c95894f05b5>
    <PublishingExpirationDate xmlns="http://schemas.microsoft.com/sharepoint/v3" xsi:nil="true"/>
    <PublishingStartDate xmlns="http://schemas.microsoft.com/sharepoint/v3" xsi:nil="true"/>
    <g37c2579dc9c4d5b904a6cc6463129a2 xmlns="df1bc4a4-166f-4967-83c9-a74e50ce6a2e">
      <Terms xmlns="http://schemas.microsoft.com/office/infopath/2007/PartnerControls">
        <TermInfo xmlns="http://schemas.microsoft.com/office/infopath/2007/PartnerControls">
          <TermName xmlns="http://schemas.microsoft.com/office/infopath/2007/PartnerControls">Volunteering Development</TermName>
          <TermId xmlns="http://schemas.microsoft.com/office/infopath/2007/PartnerControls">687d344b-e9f3-4381-bb69-ad8baef22930</TermId>
        </TermInfo>
      </Terms>
    </g37c2579dc9c4d5b904a6cc6463129a2>
    <Volunteer_x0020_role_x0020_type xmlns="43ede7d3-6e4d-4027-b7e7-546fa3e7ad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50AAE52015A9428BD1B4DDAA295E15" ma:contentTypeVersion="12" ma:contentTypeDescription="Create a new document." ma:contentTypeScope="" ma:versionID="158b8f2dc34857d1d73182c67a28b96d">
  <xsd:schema xmlns:xsd="http://www.w3.org/2001/XMLSchema" xmlns:xs="http://www.w3.org/2001/XMLSchema" xmlns:p="http://schemas.microsoft.com/office/2006/metadata/properties" xmlns:ns1="http://schemas.microsoft.com/sharepoint/v3" xmlns:ns2="df1bc4a4-166f-4967-83c9-a74e50ce6a2e" xmlns:ns3="43ede7d3-6e4d-4027-b7e7-546fa3e7adde" targetNamespace="http://schemas.microsoft.com/office/2006/metadata/properties" ma:root="true" ma:fieldsID="8500f4a55484f6bb00da5258703869f2" ns1:_="" ns2:_="" ns3:_="">
    <xsd:import namespace="http://schemas.microsoft.com/sharepoint/v3"/>
    <xsd:import namespace="df1bc4a4-166f-4967-83c9-a74e50ce6a2e"/>
    <xsd:import namespace="43ede7d3-6e4d-4027-b7e7-546fa3e7adde"/>
    <xsd:element name="properties">
      <xsd:complexType>
        <xsd:sequence>
          <xsd:element name="documentManagement">
            <xsd:complexType>
              <xsd:all>
                <xsd:element ref="ns1:PublishingStartDate" minOccurs="0"/>
                <xsd:element ref="ns1:PublishingExpirationDate" minOccurs="0"/>
                <xsd:element ref="ns2:mb551c9132a74760a4cb9c95894f05b5" minOccurs="0"/>
                <xsd:element ref="ns2:g37c2579dc9c4d5b904a6cc6463129a2" minOccurs="0"/>
                <xsd:element ref="ns2:c9b7544c86fb4f218ec7fce492105b6a" minOccurs="0"/>
                <xsd:element ref="ns3:Volunteer_x0020_role_x0020_type" minOccurs="0"/>
                <xsd:element ref="ns2:SharedWithUsers" minOccurs="0"/>
                <xsd:element ref="ns2:SharedWithDetails" minOccurs="0"/>
                <xsd:element ref="ns2:SharingHintHash"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1bc4a4-166f-4967-83c9-a74e50ce6a2e" elementFormDefault="qualified">
    <xsd:import namespace="http://schemas.microsoft.com/office/2006/documentManagement/types"/>
    <xsd:import namespace="http://schemas.microsoft.com/office/infopath/2007/PartnerControls"/>
    <xsd:element name="mb551c9132a74760a4cb9c95894f05b5" ma:index="10" nillable="true" ma:taxonomy="true" ma:internalName="mb551c9132a74760a4cb9c95894f05b5" ma:taxonomyFieldName="LocationAlz" ma:displayName="Location" ma:default="" ma:fieldId="{6b551c91-32a7-4760-a4cb-9c95894f05b5}" ma:sspId="234cc4f6-1ea8-4064-b7f5-3804b9560f78" ma:termSetId="06cd20e9-9147-4d76-9b05-2d84a022ae97" ma:anchorId="00000000-0000-0000-0000-000000000000" ma:open="false" ma:isKeyword="false">
      <xsd:complexType>
        <xsd:sequence>
          <xsd:element ref="pc:Terms" minOccurs="0" maxOccurs="1"/>
        </xsd:sequence>
      </xsd:complexType>
    </xsd:element>
    <xsd:element name="g37c2579dc9c4d5b904a6cc6463129a2" ma:index="12" nillable="true" ma:taxonomy="true" ma:internalName="g37c2579dc9c4d5b904a6cc6463129a2" ma:taxonomyFieldName="DepartmentAlz" ma:displayName="Department" ma:fieldId="{037c2579-dc9c-4d5b-904a-6cc6463129a2}" ma:sspId="234cc4f6-1ea8-4064-b7f5-3804b9560f78" ma:termSetId="5158a808-cd8e-412d-a383-9414942a4042" ma:anchorId="00000000-0000-0000-0000-000000000000" ma:open="false" ma:isKeyword="false">
      <xsd:complexType>
        <xsd:sequence>
          <xsd:element ref="pc:Terms" minOccurs="0" maxOccurs="1"/>
        </xsd:sequence>
      </xsd:complexType>
    </xsd:element>
    <xsd:element name="c9b7544c86fb4f218ec7fce492105b6a" ma:index="14" nillable="true" ma:taxonomy="true" ma:internalName="c9b7544c86fb4f218ec7fce492105b6a" ma:taxonomyFieldName="TagAlz" ma:displayName="Alz Tag" ma:fieldId="{c9b7544c-86fb-4f21-8ec7-fce492105b6a}" ma:sspId="234cc4f6-1ea8-4064-b7f5-3804b9560f78" ma:termSetId="3909f584-adf6-4c0f-a1d8-a5f50c47bb9e"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internalName="SharingHintHash" ma:readOnly="true">
      <xsd:simpleType>
        <xsd:restriction base="dms:Text"/>
      </xsd:simpleType>
    </xsd:element>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ede7d3-6e4d-4027-b7e7-546fa3e7adde" elementFormDefault="qualified">
    <xsd:import namespace="http://schemas.microsoft.com/office/2006/documentManagement/types"/>
    <xsd:import namespace="http://schemas.microsoft.com/office/infopath/2007/PartnerControls"/>
    <xsd:element name="Volunteer_x0020_role_x0020_type" ma:index="16" nillable="true" ma:displayName="Volunteer role type" ma:format="Dropdown" ma:internalName="Volunteer_x0020_role_x0020_type">
      <xsd:simpleType>
        <xsd:restriction base="dms:Choice">
          <xsd:enumeration value="Raise money"/>
          <xsd:enumeration value="Raise awareness"/>
          <xsd:enumeration value="Provide services"/>
          <xsd:enumeration value="Research"/>
          <xsd:enumeration value="Support other volunteers"/>
          <xsd:enumeration value="User involvement"/>
          <xsd:enumeration value="Governance"/>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9969E-8B2C-49D5-90D7-5F6D9A07D487}">
  <ds:schemaRefs>
    <ds:schemaRef ds:uri="http://purl.org/dc/terms/"/>
    <ds:schemaRef ds:uri="df1bc4a4-166f-4967-83c9-a74e50ce6a2e"/>
    <ds:schemaRef ds:uri="http://schemas.microsoft.com/office/2006/documentManagement/types"/>
    <ds:schemaRef ds:uri="http://schemas.openxmlformats.org/package/2006/metadata/core-properties"/>
    <ds:schemaRef ds:uri="http://www.w3.org/XML/1998/namespace"/>
    <ds:schemaRef ds:uri="43ede7d3-6e4d-4027-b7e7-546fa3e7adde"/>
    <ds:schemaRef ds:uri="http://schemas.microsoft.com/office/infopath/2007/PartnerControls"/>
    <ds:schemaRef ds:uri="http://schemas.microsoft.com/office/2006/metadata/properties"/>
    <ds:schemaRef ds:uri="http://purl.org/dc/dcmitype/"/>
    <ds:schemaRef ds:uri="http://schemas.microsoft.com/sharepoint/v3"/>
    <ds:schemaRef ds:uri="http://purl.org/dc/elements/1.1/"/>
  </ds:schemaRefs>
</ds:datastoreItem>
</file>

<file path=customXml/itemProps2.xml><?xml version="1.0" encoding="utf-8"?>
<ds:datastoreItem xmlns:ds="http://schemas.openxmlformats.org/officeDocument/2006/customXml" ds:itemID="{2902AD35-5F47-4A05-995D-CCB1D8CA9320}">
  <ds:schemaRefs>
    <ds:schemaRef ds:uri="http://schemas.microsoft.com/sharepoint/v3/contenttype/forms"/>
  </ds:schemaRefs>
</ds:datastoreItem>
</file>

<file path=customXml/itemProps3.xml><?xml version="1.0" encoding="utf-8"?>
<ds:datastoreItem xmlns:ds="http://schemas.openxmlformats.org/officeDocument/2006/customXml" ds:itemID="{BDB1233F-FD5A-4184-BA9F-5FFFBBC25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1bc4a4-166f-4967-83c9-a74e50ce6a2e"/>
    <ds:schemaRef ds:uri="43ede7d3-6e4d-4027-b7e7-546fa3e7a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5E9BF683</Template>
  <TotalTime>0</TotalTime>
  <Pages>2</Pages>
  <Words>637</Words>
  <Characters>3634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Volunteer registration form</vt:lpstr>
    </vt:vector>
  </TitlesOfParts>
  <Company>TAS</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registration form</dc:title>
  <dc:creator>mike bloys</dc:creator>
  <cp:lastModifiedBy>Woodfield, Ruth</cp:lastModifiedBy>
  <cp:revision>2</cp:revision>
  <cp:lastPrinted>2017-01-19T07:52:00Z</cp:lastPrinted>
  <dcterms:created xsi:type="dcterms:W3CDTF">2017-05-19T09:33:00Z</dcterms:created>
  <dcterms:modified xsi:type="dcterms:W3CDTF">2017-05-19T09:33:00Z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0x0101005F50AAE52015A9428BD1B4DDAA295E15</vt:lpwstr>
  </property>
  <property fmtid="{D5CDD505-2E9C-101B-9397-08002B2CF9AE}" pid="3" name="LocationAlz">
    <vt:lpwstr>252;#All locations|02ef6d38-e8eb-4096-9215-bdc9cc0ad15f</vt:lpwstr>
  </property>
  <property fmtid="{D5CDD505-2E9C-101B-9397-08002B2CF9AE}" pid="4" name="TagAlz">
    <vt:lpwstr>44;#Volunteer recruitment|fb9d88ad-88de-42ba-8a9b-c61787b02f9c</vt:lpwstr>
  </property>
  <property fmtid="{D5CDD505-2E9C-101B-9397-08002B2CF9AE}" pid="5" name="TaxCatchAll">
    <vt:lpwstr>44;#Volunteer recruitment|fb9d88ad-88de-42ba-8a9b-c61787b02f9c;#43;#Volunteering Development|687d344b-e9f3-4381-bb69-ad8baef22930;#252;#All locations|02ef6d38-e8eb-4096-9215-bdc9cc0ad15f</vt:lpwstr>
  </property>
  <property fmtid="{D5CDD505-2E9C-101B-9397-08002B2CF9AE}" pid="6" name="DepartmentAlz">
    <vt:lpwstr>43;#Volunteering Development|687d344b-e9f3-4381-bb69-ad8baef22930</vt:lpwstr>
  </property>
</Properties>
</file>